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AB3" w:rsidRPr="000544ED" w:rsidRDefault="00F425C1" w:rsidP="00B45062">
      <w:pPr>
        <w:ind w:left="0"/>
        <w:rPr>
          <w:rFonts w:ascii="Berlin Sans FB" w:hAnsi="Berlin Sans FB"/>
          <w:sz w:val="40"/>
          <w:szCs w:val="40"/>
        </w:rPr>
      </w:pPr>
      <w:r w:rsidRPr="00F425C1">
        <w:rPr>
          <w:rFonts w:ascii="Berlin Sans FB" w:hAnsi="Berlin Sans FB"/>
          <w:noProof/>
          <w:sz w:val="40"/>
          <w:szCs w:val="40"/>
          <w:lang w:eastAsia="en-IN" w:bidi="ar-SA"/>
        </w:rPr>
        <w:pict>
          <v:rect id="Rectangle 13" o:spid="_x0000_s1026" style="position:absolute;margin-left:-45.55pt;margin-top:18.1pt;width:441.55pt;height:691.4pt;z-index:251652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" strokecolor="#404040" strokeweight="1pt">
            <v:fill color2="#fbd4b4" focus="100%" type="gradient"/>
            <v:shadow on="t" color="#fbd4b4" opacity=".5" offset="-6pt,6pt"/>
            <v:textbox>
              <w:txbxContent>
                <w:p w:rsidR="004F6AB3" w:rsidRPr="003C46B0" w:rsidRDefault="00886DBC" w:rsidP="002311A2">
                  <w:pPr>
                    <w:spacing w:line="240" w:lineRule="auto"/>
                    <w:ind w:left="0"/>
                    <w:rPr>
                      <w:rFonts w:ascii="Century" w:hAnsi="Century"/>
                      <w:b/>
                      <w:bCs/>
                      <w:smallCaps/>
                      <w:sz w:val="32"/>
                      <w:szCs w:val="32"/>
                    </w:rPr>
                  </w:pPr>
                  <w:r w:rsidRPr="00886DBC">
                    <w:rPr>
                      <w:rFonts w:ascii="Century" w:hAnsi="Century"/>
                      <w:b/>
                      <w:bCs/>
                      <w:smallCaps/>
                      <w:sz w:val="32"/>
                      <w:szCs w:val="32"/>
                      <w:u w:val="single"/>
                    </w:rPr>
                    <w:t>Objective</w:t>
                  </w:r>
                  <w:r w:rsidR="003C46B0" w:rsidRPr="003C46B0">
                    <w:rPr>
                      <w:rFonts w:ascii="Century" w:hAnsi="Century"/>
                      <w:b/>
                      <w:bCs/>
                      <w:smallCaps/>
                      <w:sz w:val="32"/>
                      <w:szCs w:val="32"/>
                    </w:rPr>
                    <w:t xml:space="preserve">   </w:t>
                  </w:r>
                  <w:r w:rsidR="004F6AB3" w:rsidRPr="003C46B0">
                    <w:rPr>
                      <w:rFonts w:ascii="Century" w:hAnsi="Century"/>
                      <w:b/>
                      <w:bCs/>
                      <w:smallCaps/>
                      <w:sz w:val="32"/>
                      <w:szCs w:val="32"/>
                    </w:rPr>
                    <w:t xml:space="preserve">: </w:t>
                  </w:r>
                </w:p>
                <w:p w:rsidR="00886DBC" w:rsidRPr="002714A3" w:rsidRDefault="00886DBC" w:rsidP="002311A2">
                  <w:pPr>
                    <w:pStyle w:val="ListParagraph"/>
                    <w:numPr>
                      <w:ilvl w:val="0"/>
                      <w:numId w:val="20"/>
                    </w:numPr>
                    <w:spacing w:after="0" w:line="240" w:lineRule="auto"/>
                    <w:ind w:left="360" w:right="-28"/>
                    <w:jc w:val="both"/>
                    <w:rPr>
                      <w:rFonts w:ascii="Baskerville Old Face" w:hAnsi="Baskerville Old Face" w:cs="Andalus"/>
                      <w:sz w:val="28"/>
                      <w:szCs w:val="28"/>
                    </w:rPr>
                  </w:pPr>
                  <w:bookmarkStart w:id="0" w:name="OLE_LINK1"/>
                  <w:bookmarkStart w:id="1" w:name="OLE_LINK2"/>
                  <w:r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Seeking </w:t>
                  </w:r>
                  <w:bookmarkEnd w:id="0"/>
                  <w:bookmarkEnd w:id="1"/>
                  <w:r w:rsidR="00B45062"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>a challenging and responsible position to use my abilities and experience effectively and efficiently for children and I also have acquisition for learning and developing new skills.</w:t>
                  </w:r>
                </w:p>
                <w:p w:rsidR="004F6AB3" w:rsidRDefault="004F6AB3" w:rsidP="002311A2">
                  <w:pPr>
                    <w:spacing w:line="240" w:lineRule="auto"/>
                    <w:ind w:left="0"/>
                    <w:rPr>
                      <w:rFonts w:ascii="Baskerville Old Face" w:hAnsi="Baskerville Old Face" w:cs="Andalus"/>
                      <w:sz w:val="28"/>
                      <w:szCs w:val="28"/>
                    </w:rPr>
                  </w:pPr>
                  <w:r w:rsidRPr="00DA166F">
                    <w:rPr>
                      <w:rFonts w:ascii="Century" w:hAnsi="Century"/>
                      <w:b/>
                      <w:bCs/>
                      <w:smallCaps/>
                      <w:sz w:val="32"/>
                      <w:szCs w:val="32"/>
                      <w:u w:val="single"/>
                    </w:rPr>
                    <w:t>Personal details :</w:t>
                  </w:r>
                </w:p>
                <w:p w:rsidR="00D22090" w:rsidRPr="002714A3" w:rsidRDefault="004F6AB3" w:rsidP="002311A2">
                  <w:pPr>
                    <w:spacing w:line="240" w:lineRule="auto"/>
                    <w:ind w:left="270" w:right="-126"/>
                    <w:rPr>
                      <w:rFonts w:ascii="Baskerville Old Face" w:hAnsi="Baskerville Old Face" w:cs="Andalus"/>
                      <w:sz w:val="28"/>
                      <w:szCs w:val="28"/>
                    </w:rPr>
                  </w:pPr>
                  <w:r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- Date of birth  </w:t>
                  </w:r>
                  <w:r w:rsidR="002A5075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 </w:t>
                  </w:r>
                  <w:r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  : </w:t>
                  </w:r>
                  <w:r w:rsidR="00CE0ACD"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>September 9, 1984</w:t>
                  </w:r>
                  <w:r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 </w:t>
                  </w:r>
                  <w:r w:rsidR="003C46B0"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       </w:t>
                  </w:r>
                  <w:r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    - </w:t>
                  </w:r>
                  <w:r w:rsidR="003C46B0"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       Gender </w:t>
                  </w:r>
                  <w:r w:rsidR="00886DBC"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: </w:t>
                  </w:r>
                  <w:r w:rsidR="00CE0ACD"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>M</w:t>
                  </w:r>
                  <w:r w:rsidR="00886DBC"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>ale</w:t>
                  </w:r>
                </w:p>
                <w:p w:rsidR="00403A58" w:rsidRPr="002714A3" w:rsidRDefault="00E96520" w:rsidP="002311A2">
                  <w:pPr>
                    <w:spacing w:line="240" w:lineRule="auto"/>
                    <w:ind w:left="270" w:right="-126"/>
                    <w:rPr>
                      <w:rFonts w:ascii="Baskerville Old Face" w:hAnsi="Baskerville Old Face" w:cs="Andalus"/>
                      <w:sz w:val="28"/>
                      <w:szCs w:val="28"/>
                    </w:rPr>
                  </w:pPr>
                  <w:r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- </w:t>
                  </w:r>
                  <w:r w:rsidR="004F6AB3"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Nationality      </w:t>
                  </w:r>
                  <w:r w:rsidR="002A5075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 </w:t>
                  </w:r>
                  <w:r w:rsidR="004F6AB3"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 : Egyptian     </w:t>
                  </w:r>
                  <w:r w:rsidR="003C46B0"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               </w:t>
                  </w:r>
                  <w:r w:rsidR="00032F91"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        -</w:t>
                  </w:r>
                  <w:r w:rsidR="003C46B0"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    </w:t>
                  </w:r>
                  <w:r w:rsidR="004F6AB3"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Marital </w:t>
                  </w:r>
                  <w:r w:rsidR="00CE0ACD"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>Status:</w:t>
                  </w:r>
                  <w:r w:rsidR="003C46B0"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 </w:t>
                  </w:r>
                  <w:r w:rsidR="00D22090"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>married.</w:t>
                  </w:r>
                </w:p>
                <w:p w:rsidR="00D22090" w:rsidRPr="002714A3" w:rsidRDefault="00403A58" w:rsidP="003C46B0">
                  <w:pPr>
                    <w:spacing w:line="240" w:lineRule="auto"/>
                    <w:ind w:left="270" w:right="-126"/>
                    <w:rPr>
                      <w:rFonts w:ascii="Baskerville Old Face" w:hAnsi="Baskerville Old Face" w:cs="Andalus"/>
                      <w:sz w:val="28"/>
                      <w:szCs w:val="28"/>
                    </w:rPr>
                  </w:pPr>
                  <w:r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- </w:t>
                  </w:r>
                  <w:r w:rsidR="00D22090"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>Passport No</w:t>
                  </w:r>
                  <w:r w:rsidR="002A5075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   </w:t>
                  </w:r>
                  <w:r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 </w:t>
                  </w:r>
                  <w:r w:rsidR="002A5075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 </w:t>
                  </w:r>
                  <w:r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 :</w:t>
                  </w:r>
                  <w:r w:rsidR="003C46B0"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>A11152714</w:t>
                  </w:r>
                  <w:r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         </w:t>
                  </w:r>
                  <w:r w:rsidR="00032F91"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        </w:t>
                  </w:r>
                  <w:r w:rsidR="002A5075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  </w:t>
                  </w:r>
                  <w:r w:rsidR="00032F91"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     </w:t>
                  </w:r>
                  <w:r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- </w:t>
                  </w:r>
                  <w:r w:rsidR="003C46B0"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  </w:t>
                  </w:r>
                  <w:r w:rsidR="00D22090"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Passport Issue Date: </w:t>
                  </w:r>
                  <w:r w:rsidR="003C46B0"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>2021</w:t>
                  </w:r>
                </w:p>
                <w:p w:rsidR="001F1733" w:rsidRPr="002714A3" w:rsidRDefault="001F1733" w:rsidP="001F1733">
                  <w:pPr>
                    <w:pStyle w:val="Title"/>
                    <w:pBdr>
                      <w:bottom w:val="none" w:sz="0" w:space="0" w:color="auto"/>
                    </w:pBdr>
                    <w:ind w:left="284"/>
                    <w:jc w:val="both"/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</w:pPr>
                  <w:r w:rsidRPr="002714A3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>- Driving License :   UAE D/L</w:t>
                  </w:r>
                </w:p>
                <w:p w:rsidR="0087250D" w:rsidRDefault="00D22090" w:rsidP="002311A2">
                  <w:pPr>
                    <w:spacing w:line="240" w:lineRule="auto"/>
                    <w:ind w:left="0"/>
                    <w:rPr>
                      <w:rFonts w:ascii="Century" w:hAnsi="Century"/>
                      <w:b/>
                      <w:bCs/>
                      <w:smallCaps/>
                      <w:sz w:val="32"/>
                      <w:szCs w:val="32"/>
                      <w:u w:val="single"/>
                    </w:rPr>
                  </w:pPr>
                  <w:r w:rsidRPr="00D22090">
                    <w:rPr>
                      <w:rFonts w:ascii="Century" w:hAnsi="Century"/>
                      <w:b/>
                      <w:bCs/>
                      <w:smallCaps/>
                      <w:sz w:val="32"/>
                      <w:szCs w:val="32"/>
                      <w:u w:val="single"/>
                    </w:rPr>
                    <w:t>Academic Qualifications</w:t>
                  </w:r>
                  <w:r>
                    <w:rPr>
                      <w:rFonts w:ascii="Century" w:hAnsi="Century"/>
                      <w:b/>
                      <w:bCs/>
                      <w:smallCaps/>
                      <w:sz w:val="32"/>
                      <w:szCs w:val="32"/>
                      <w:u w:val="single"/>
                    </w:rPr>
                    <w:t xml:space="preserve"> :</w:t>
                  </w:r>
                </w:p>
                <w:p w:rsidR="00CE0ACD" w:rsidRPr="002714A3" w:rsidRDefault="00CE0ACD" w:rsidP="00032F91">
                  <w:pPr>
                    <w:widowControl w:val="0"/>
                    <w:numPr>
                      <w:ilvl w:val="0"/>
                      <w:numId w:val="25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Baskerville Old Face" w:hAnsi="Baskerville Old Face" w:cs="Andalus"/>
                      <w:sz w:val="28"/>
                      <w:szCs w:val="28"/>
                    </w:rPr>
                  </w:pPr>
                  <w:r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>Bachelor's degree in Commerce, 2005</w:t>
                  </w:r>
                  <w:r w:rsidR="002A5075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 </w:t>
                  </w:r>
                  <w:r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>Sohag University, Egypt.</w:t>
                  </w:r>
                </w:p>
                <w:p w:rsidR="004F6AB3" w:rsidRPr="00032F91" w:rsidRDefault="003C46B0" w:rsidP="002311A2">
                  <w:pPr>
                    <w:spacing w:line="240" w:lineRule="auto"/>
                    <w:ind w:left="0"/>
                    <w:rPr>
                      <w:rFonts w:ascii="Baskerville Old Face" w:hAnsi="Baskerville Old Face" w:cs="Andalus"/>
                      <w:sz w:val="26"/>
                      <w:szCs w:val="26"/>
                    </w:rPr>
                  </w:pPr>
                  <w:r>
                    <w:rPr>
                      <w:rFonts w:ascii="Century" w:hAnsi="Century"/>
                      <w:b/>
                      <w:bCs/>
                      <w:smallCaps/>
                      <w:sz w:val="32"/>
                      <w:szCs w:val="32"/>
                      <w:u w:val="single"/>
                    </w:rPr>
                    <w:t xml:space="preserve">Language </w:t>
                  </w:r>
                  <w:r w:rsidRPr="003C46B0">
                    <w:rPr>
                      <w:rFonts w:ascii="Century" w:hAnsi="Century"/>
                      <w:b/>
                      <w:bCs/>
                      <w:smallCaps/>
                      <w:sz w:val="32"/>
                      <w:szCs w:val="32"/>
                    </w:rPr>
                    <w:t xml:space="preserve"> </w:t>
                  </w:r>
                  <w:r w:rsidR="002311A2" w:rsidRPr="003C46B0">
                    <w:rPr>
                      <w:rFonts w:ascii="Century" w:hAnsi="Century"/>
                      <w:b/>
                      <w:bCs/>
                      <w:smallCaps/>
                      <w:sz w:val="32"/>
                      <w:szCs w:val="32"/>
                    </w:rPr>
                    <w:t xml:space="preserve"> </w:t>
                  </w:r>
                  <w:r w:rsidR="0087250D" w:rsidRPr="002714A3">
                    <w:rPr>
                      <w:rFonts w:ascii="Century" w:hAnsi="Century"/>
                      <w:b/>
                      <w:bCs/>
                      <w:smallCaps/>
                      <w:sz w:val="28"/>
                      <w:szCs w:val="28"/>
                    </w:rPr>
                    <w:t xml:space="preserve">: </w:t>
                  </w:r>
                  <w:r w:rsidR="004F6AB3"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Arabic " </w:t>
                  </w:r>
                  <w:r w:rsidR="002311A2"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>Mother tongue "</w:t>
                  </w:r>
                  <w:r w:rsidR="004F6AB3"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  </w:t>
                  </w:r>
                  <w:r w:rsidR="00032F91"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          </w:t>
                  </w:r>
                  <w:r w:rsidR="004F6AB3" w:rsidRPr="002714A3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    *English "Good "</w:t>
                  </w:r>
                </w:p>
                <w:p w:rsidR="002311A2" w:rsidRDefault="002311A2" w:rsidP="002311A2">
                  <w:pPr>
                    <w:ind w:left="0"/>
                    <w:rPr>
                      <w:rFonts w:ascii="Century" w:hAnsi="Century"/>
                      <w:b/>
                      <w:bCs/>
                      <w:smallCaps/>
                      <w:sz w:val="32"/>
                      <w:szCs w:val="32"/>
                      <w:u w:val="single"/>
                    </w:rPr>
                  </w:pPr>
                  <w:r w:rsidRPr="0023723F">
                    <w:rPr>
                      <w:rFonts w:ascii="Century" w:hAnsi="Century"/>
                      <w:b/>
                      <w:bCs/>
                      <w:smallCaps/>
                      <w:sz w:val="32"/>
                      <w:szCs w:val="32"/>
                      <w:u w:val="single"/>
                    </w:rPr>
                    <w:t xml:space="preserve">Computer </w:t>
                  </w:r>
                  <w:r>
                    <w:rPr>
                      <w:rFonts w:ascii="Century" w:hAnsi="Century"/>
                      <w:b/>
                      <w:bCs/>
                      <w:smallCaps/>
                      <w:sz w:val="32"/>
                      <w:szCs w:val="32"/>
                      <w:u w:val="single"/>
                    </w:rPr>
                    <w:t>skills</w:t>
                  </w:r>
                  <w:r w:rsidRPr="00DA166F">
                    <w:rPr>
                      <w:rFonts w:ascii="Century" w:hAnsi="Century"/>
                      <w:b/>
                      <w:bCs/>
                      <w:smallCaps/>
                      <w:sz w:val="32"/>
                      <w:szCs w:val="32"/>
                      <w:u w:val="single"/>
                    </w:rPr>
                    <w:t xml:space="preserve">  :</w:t>
                  </w:r>
                </w:p>
                <w:p w:rsidR="002311A2" w:rsidRPr="002714A3" w:rsidRDefault="002311A2" w:rsidP="002311A2">
                  <w:pPr>
                    <w:pStyle w:val="ListParagraph"/>
                    <w:numPr>
                      <w:ilvl w:val="0"/>
                      <w:numId w:val="22"/>
                    </w:numPr>
                    <w:spacing w:line="240" w:lineRule="auto"/>
                    <w:rPr>
                      <w:rFonts w:ascii="Baskerville Old Face" w:hAnsi="Baskerville Old Face" w:cs="Andalus"/>
                      <w:sz w:val="28"/>
                      <w:szCs w:val="28"/>
                      <w:lang w:bidi="ar-SA"/>
                    </w:rPr>
                  </w:pPr>
                  <w:r w:rsidRPr="002714A3">
                    <w:rPr>
                      <w:rFonts w:ascii="Baskerville Old Face" w:hAnsi="Baskerville Old Face" w:cs="Andalus"/>
                      <w:sz w:val="28"/>
                      <w:szCs w:val="28"/>
                      <w:lang w:bidi="ar-SA"/>
                    </w:rPr>
                    <w:t xml:space="preserve">ICDL Certificate.          </w:t>
                  </w:r>
                  <w:r w:rsidR="001006C6">
                    <w:rPr>
                      <w:rFonts w:ascii="Baskerville Old Face" w:hAnsi="Baskerville Old Face" w:cs="Andalus"/>
                      <w:sz w:val="28"/>
                      <w:szCs w:val="28"/>
                      <w:lang w:bidi="ar-SA"/>
                    </w:rPr>
                    <w:t xml:space="preserve"> </w:t>
                  </w:r>
                  <w:r w:rsidRPr="002714A3">
                    <w:rPr>
                      <w:rFonts w:ascii="Baskerville Old Face" w:hAnsi="Baskerville Old Face" w:cs="Andalus"/>
                      <w:sz w:val="28"/>
                      <w:szCs w:val="28"/>
                      <w:lang w:bidi="ar-SA"/>
                    </w:rPr>
                    <w:t xml:space="preserve"> </w:t>
                  </w:r>
                  <w:r w:rsidR="001006C6">
                    <w:rPr>
                      <w:rFonts w:ascii="Baskerville Old Face" w:hAnsi="Baskerville Old Face" w:cs="Andalus"/>
                      <w:sz w:val="28"/>
                      <w:szCs w:val="28"/>
                      <w:lang w:bidi="ar-SA"/>
                    </w:rPr>
                    <w:t xml:space="preserve"> </w:t>
                  </w:r>
                  <w:r w:rsidRPr="002714A3">
                    <w:rPr>
                      <w:rFonts w:ascii="Baskerville Old Face" w:hAnsi="Baskerville Old Face" w:cs="Andalus"/>
                      <w:sz w:val="28"/>
                      <w:szCs w:val="28"/>
                      <w:lang w:bidi="ar-SA"/>
                    </w:rPr>
                    <w:t xml:space="preserve"> - Windows "XP , Vista , 7 " .</w:t>
                  </w:r>
                </w:p>
                <w:p w:rsidR="002311A2" w:rsidRPr="002714A3" w:rsidRDefault="002311A2" w:rsidP="002311A2">
                  <w:pPr>
                    <w:pStyle w:val="ListParagraph"/>
                    <w:numPr>
                      <w:ilvl w:val="0"/>
                      <w:numId w:val="22"/>
                    </w:numPr>
                    <w:spacing w:line="240" w:lineRule="auto"/>
                    <w:rPr>
                      <w:rFonts w:ascii="Baskerville Old Face" w:hAnsi="Baskerville Old Face" w:cs="Andalus"/>
                      <w:sz w:val="28"/>
                      <w:szCs w:val="28"/>
                      <w:lang w:bidi="ar-SA"/>
                    </w:rPr>
                  </w:pPr>
                  <w:r w:rsidRPr="002714A3">
                    <w:rPr>
                      <w:rFonts w:ascii="Baskerville Old Face" w:hAnsi="Baskerville Old Face" w:cs="Andalus"/>
                      <w:sz w:val="28"/>
                      <w:szCs w:val="28"/>
                      <w:lang w:bidi="ar-SA"/>
                    </w:rPr>
                    <w:t xml:space="preserve">IT.                               </w:t>
                  </w:r>
                  <w:r w:rsidR="001006C6">
                    <w:rPr>
                      <w:rFonts w:ascii="Baskerville Old Face" w:hAnsi="Baskerville Old Face" w:cs="Andalus"/>
                      <w:sz w:val="28"/>
                      <w:szCs w:val="28"/>
                      <w:lang w:bidi="ar-SA"/>
                    </w:rPr>
                    <w:t xml:space="preserve"> </w:t>
                  </w:r>
                  <w:r w:rsidRPr="002714A3">
                    <w:rPr>
                      <w:rFonts w:ascii="Baskerville Old Face" w:hAnsi="Baskerville Old Face" w:cs="Andalus"/>
                      <w:sz w:val="28"/>
                      <w:szCs w:val="28"/>
                      <w:lang w:bidi="ar-SA"/>
                    </w:rPr>
                    <w:t xml:space="preserve"> </w:t>
                  </w:r>
                  <w:r w:rsidR="001006C6">
                    <w:rPr>
                      <w:rFonts w:ascii="Baskerville Old Face" w:hAnsi="Baskerville Old Face" w:cs="Andalus"/>
                      <w:sz w:val="28"/>
                      <w:szCs w:val="28"/>
                      <w:lang w:bidi="ar-SA"/>
                    </w:rPr>
                    <w:t xml:space="preserve"> </w:t>
                  </w:r>
                  <w:r w:rsidRPr="002714A3">
                    <w:rPr>
                      <w:rFonts w:ascii="Baskerville Old Face" w:hAnsi="Baskerville Old Face" w:cs="Andalus"/>
                      <w:sz w:val="28"/>
                      <w:szCs w:val="28"/>
                      <w:lang w:bidi="ar-SA"/>
                    </w:rPr>
                    <w:t xml:space="preserve">  -Internet.</w:t>
                  </w:r>
                </w:p>
                <w:p w:rsidR="002311A2" w:rsidRPr="002714A3" w:rsidRDefault="002311A2" w:rsidP="002311A2">
                  <w:pPr>
                    <w:pStyle w:val="ListParagraph"/>
                    <w:numPr>
                      <w:ilvl w:val="0"/>
                      <w:numId w:val="22"/>
                    </w:numPr>
                    <w:spacing w:line="240" w:lineRule="auto"/>
                    <w:rPr>
                      <w:rFonts w:ascii="Baskerville Old Face" w:hAnsi="Baskerville Old Face" w:cs="Andalus"/>
                      <w:sz w:val="28"/>
                      <w:szCs w:val="28"/>
                      <w:lang w:bidi="ar-SA"/>
                    </w:rPr>
                  </w:pPr>
                  <w:r w:rsidRPr="002714A3">
                    <w:rPr>
                      <w:rFonts w:ascii="Baskerville Old Face" w:hAnsi="Baskerville Old Face" w:cs="Andalus"/>
                      <w:sz w:val="28"/>
                      <w:szCs w:val="28"/>
                      <w:lang w:bidi="ar-SA"/>
                    </w:rPr>
                    <w:t>Microsoft Office (Word – Access – Excel – PowerPoint).</w:t>
                  </w:r>
                </w:p>
                <w:p w:rsidR="004F6AB3" w:rsidRPr="00DA166F" w:rsidRDefault="00032F91" w:rsidP="002311A2">
                  <w:pPr>
                    <w:spacing w:line="240" w:lineRule="auto"/>
                    <w:ind w:left="0"/>
                    <w:rPr>
                      <w:rFonts w:ascii="Century" w:hAnsi="Century"/>
                      <w:b/>
                      <w:bCs/>
                      <w:smallCaps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entury" w:hAnsi="Century"/>
                      <w:b/>
                      <w:bCs/>
                      <w:smallCaps/>
                      <w:sz w:val="32"/>
                      <w:szCs w:val="32"/>
                      <w:u w:val="single"/>
                    </w:rPr>
                    <w:t>Experience</w:t>
                  </w:r>
                  <w:r w:rsidR="004F6AB3" w:rsidRPr="00DA166F">
                    <w:rPr>
                      <w:rFonts w:ascii="Century" w:hAnsi="Century"/>
                      <w:b/>
                      <w:bCs/>
                      <w:smallCaps/>
                      <w:sz w:val="32"/>
                      <w:szCs w:val="32"/>
                      <w:u w:val="single"/>
                    </w:rPr>
                    <w:t xml:space="preserve"> :</w:t>
                  </w:r>
                </w:p>
                <w:p w:rsidR="002311A2" w:rsidRPr="002311A2" w:rsidRDefault="002311A2" w:rsidP="00032F91">
                  <w:pPr>
                    <w:pStyle w:val="Title"/>
                    <w:pBdr>
                      <w:bottom w:val="none" w:sz="0" w:space="0" w:color="auto"/>
                    </w:pBdr>
                    <w:ind w:left="0"/>
                    <w:jc w:val="both"/>
                    <w:rPr>
                      <w:rFonts w:ascii="Baskerville Old Face" w:eastAsia="Gill Sans MT" w:hAnsi="Baskerville Old Face" w:cs="Andalus"/>
                      <w:b/>
                      <w:bCs/>
                      <w:color w:val="auto"/>
                      <w:spacing w:val="0"/>
                      <w:kern w:val="0"/>
                      <w:sz w:val="30"/>
                      <w:szCs w:val="30"/>
                    </w:rPr>
                  </w:pPr>
                  <w:r w:rsidRPr="002311A2">
                    <w:rPr>
                      <w:rFonts w:ascii="Baskerville Old Face" w:eastAsia="Gill Sans MT" w:hAnsi="Baskerville Old Face" w:cs="Andalus"/>
                      <w:b/>
                      <w:bCs/>
                      <w:color w:val="auto"/>
                      <w:spacing w:val="0"/>
                      <w:kern w:val="0"/>
                      <w:sz w:val="30"/>
                      <w:szCs w:val="30"/>
                    </w:rPr>
                    <w:t>Work as Accountant &amp; Public relations officer in contracting company in Emirates (Nov2008—Until Now).</w:t>
                  </w:r>
                </w:p>
                <w:p w:rsidR="002311A2" w:rsidRPr="00E552A2" w:rsidRDefault="002311A2" w:rsidP="002311A2">
                  <w:pPr>
                    <w:pStyle w:val="Title"/>
                    <w:widowControl w:val="0"/>
                    <w:numPr>
                      <w:ilvl w:val="0"/>
                      <w:numId w:val="10"/>
                    </w:numPr>
                    <w:pBdr>
                      <w:bottom w:val="none" w:sz="0" w:space="0" w:color="auto"/>
                    </w:pBdr>
                    <w:autoSpaceDE w:val="0"/>
                    <w:autoSpaceDN w:val="0"/>
                    <w:adjustRightInd w:val="0"/>
                    <w:spacing w:after="0"/>
                    <w:contextualSpacing w:val="0"/>
                    <w:jc w:val="both"/>
                    <w:rPr>
                      <w:rFonts w:ascii="Century" w:eastAsia="Gill Sans MT" w:hAnsi="Century"/>
                      <w:b/>
                      <w:bCs/>
                      <w:smallCaps/>
                      <w:color w:val="auto"/>
                      <w:spacing w:val="0"/>
                      <w:kern w:val="0"/>
                      <w:sz w:val="32"/>
                      <w:szCs w:val="32"/>
                      <w:u w:val="single"/>
                    </w:rPr>
                  </w:pPr>
                  <w:r w:rsidRPr="00E552A2">
                    <w:rPr>
                      <w:rFonts w:ascii="Century" w:eastAsia="Gill Sans MT" w:hAnsi="Century"/>
                      <w:b/>
                      <w:bCs/>
                      <w:smallCaps/>
                      <w:color w:val="auto"/>
                      <w:spacing w:val="0"/>
                      <w:kern w:val="0"/>
                      <w:sz w:val="32"/>
                      <w:szCs w:val="32"/>
                      <w:u w:val="single"/>
                    </w:rPr>
                    <w:t>ACCOUNTANT</w:t>
                  </w:r>
                </w:p>
                <w:p w:rsidR="002311A2" w:rsidRPr="002714A3" w:rsidRDefault="00B52619" w:rsidP="002311A2">
                  <w:pPr>
                    <w:pStyle w:val="Title"/>
                    <w:numPr>
                      <w:ilvl w:val="0"/>
                      <w:numId w:val="27"/>
                    </w:numPr>
                    <w:pBdr>
                      <w:bottom w:val="none" w:sz="0" w:space="0" w:color="auto"/>
                    </w:pBdr>
                    <w:jc w:val="both"/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</w:pPr>
                  <w:r w:rsidRPr="002714A3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>Follow-up expenses of the company</w:t>
                  </w:r>
                </w:p>
                <w:p w:rsidR="002311A2" w:rsidRDefault="00B52619" w:rsidP="002311A2">
                  <w:pPr>
                    <w:pStyle w:val="Title"/>
                    <w:numPr>
                      <w:ilvl w:val="0"/>
                      <w:numId w:val="27"/>
                    </w:numPr>
                    <w:pBdr>
                      <w:bottom w:val="none" w:sz="0" w:space="0" w:color="auto"/>
                    </w:pBdr>
                    <w:jc w:val="both"/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</w:pPr>
                  <w:r w:rsidRPr="002714A3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>Continue downloading expenses to cost centers</w:t>
                  </w:r>
                </w:p>
                <w:p w:rsidR="00A54498" w:rsidRPr="00A54498" w:rsidRDefault="00A54498" w:rsidP="00A54498">
                  <w:pPr>
                    <w:pStyle w:val="Title"/>
                    <w:numPr>
                      <w:ilvl w:val="0"/>
                      <w:numId w:val="27"/>
                    </w:numPr>
                    <w:pBdr>
                      <w:bottom w:val="none" w:sz="0" w:space="0" w:color="auto"/>
                    </w:pBdr>
                    <w:jc w:val="both"/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</w:pPr>
                  <w:r w:rsidRPr="00A54498">
                    <w:rPr>
                      <w:rFonts w:ascii="Baskerville Old Face" w:eastAsia="Gill Sans MT" w:hAnsi="Baskerville Old Face" w:cs="Andalus" w:hint="cs"/>
                      <w:color w:val="auto"/>
                      <w:spacing w:val="0"/>
                      <w:kern w:val="0"/>
                      <w:sz w:val="28"/>
                      <w:szCs w:val="28"/>
                    </w:rPr>
                    <w:t>Experience in payables and payroll processing, and general ledger entries</w:t>
                  </w:r>
                  <w:r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>.</w:t>
                  </w:r>
                </w:p>
                <w:p w:rsidR="002311A2" w:rsidRPr="002714A3" w:rsidRDefault="002311A2" w:rsidP="002311A2">
                  <w:pPr>
                    <w:pStyle w:val="Title"/>
                    <w:numPr>
                      <w:ilvl w:val="0"/>
                      <w:numId w:val="27"/>
                    </w:numPr>
                    <w:pBdr>
                      <w:bottom w:val="none" w:sz="0" w:space="0" w:color="auto"/>
                    </w:pBdr>
                    <w:jc w:val="both"/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</w:pPr>
                  <w:r w:rsidRPr="002714A3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>Preparing monthly reports for each project.</w:t>
                  </w:r>
                </w:p>
                <w:p w:rsidR="002311A2" w:rsidRPr="002714A3" w:rsidRDefault="00B52619" w:rsidP="002311A2">
                  <w:pPr>
                    <w:pStyle w:val="Title"/>
                    <w:numPr>
                      <w:ilvl w:val="0"/>
                      <w:numId w:val="27"/>
                    </w:numPr>
                    <w:pBdr>
                      <w:bottom w:val="none" w:sz="0" w:space="0" w:color="auto"/>
                    </w:pBdr>
                    <w:jc w:val="both"/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</w:pPr>
                  <w:r w:rsidRPr="002714A3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>Follow-up employees' salaries and to hold them to cost centers.</w:t>
                  </w:r>
                </w:p>
                <w:p w:rsidR="002311A2" w:rsidRPr="002714A3" w:rsidRDefault="00B52619" w:rsidP="002311A2">
                  <w:pPr>
                    <w:pStyle w:val="Title"/>
                    <w:numPr>
                      <w:ilvl w:val="0"/>
                      <w:numId w:val="27"/>
                    </w:numPr>
                    <w:pBdr>
                      <w:bottom w:val="none" w:sz="0" w:space="0" w:color="auto"/>
                    </w:pBdr>
                    <w:jc w:val="both"/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</w:pPr>
                  <w:r w:rsidRPr="002714A3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>Follow-up materials disbursed from the stores and directed to projects</w:t>
                  </w:r>
                </w:p>
                <w:p w:rsidR="002311A2" w:rsidRPr="002714A3" w:rsidRDefault="00983C54" w:rsidP="002311A2">
                  <w:pPr>
                    <w:pStyle w:val="Title"/>
                    <w:numPr>
                      <w:ilvl w:val="0"/>
                      <w:numId w:val="27"/>
                    </w:numPr>
                    <w:pBdr>
                      <w:bottom w:val="none" w:sz="0" w:space="0" w:color="auto"/>
                    </w:pBdr>
                    <w:jc w:val="both"/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</w:pPr>
                  <w:r w:rsidRPr="002714A3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 xml:space="preserve"> Follow-up work of sub-contractors and </w:t>
                  </w:r>
                  <w:r w:rsidR="002311A2" w:rsidRPr="002714A3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>preparing cheque to the suppliers.</w:t>
                  </w:r>
                </w:p>
                <w:p w:rsidR="002311A2" w:rsidRPr="002714A3" w:rsidRDefault="002311A2" w:rsidP="002311A2">
                  <w:pPr>
                    <w:pStyle w:val="Title"/>
                    <w:numPr>
                      <w:ilvl w:val="0"/>
                      <w:numId w:val="27"/>
                    </w:numPr>
                    <w:pBdr>
                      <w:bottom w:val="none" w:sz="0" w:space="0" w:color="auto"/>
                    </w:pBdr>
                    <w:jc w:val="both"/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</w:pPr>
                  <w:r w:rsidRPr="002714A3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>Preparing and distributing stuff salary.</w:t>
                  </w:r>
                </w:p>
                <w:p w:rsidR="002311A2" w:rsidRPr="002714A3" w:rsidRDefault="00B52619" w:rsidP="002311A2">
                  <w:pPr>
                    <w:pStyle w:val="Title"/>
                    <w:numPr>
                      <w:ilvl w:val="0"/>
                      <w:numId w:val="27"/>
                    </w:numPr>
                    <w:pBdr>
                      <w:bottom w:val="none" w:sz="0" w:space="0" w:color="auto"/>
                    </w:pBdr>
                    <w:jc w:val="both"/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</w:pPr>
                  <w:r w:rsidRPr="002714A3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>Follow-up materials purchased and addressed directly to the projects</w:t>
                  </w:r>
                </w:p>
                <w:p w:rsidR="00983C54" w:rsidRPr="002714A3" w:rsidRDefault="00983C54" w:rsidP="00983C54">
                  <w:pPr>
                    <w:pStyle w:val="Title"/>
                    <w:numPr>
                      <w:ilvl w:val="0"/>
                      <w:numId w:val="27"/>
                    </w:numPr>
                    <w:pBdr>
                      <w:bottom w:val="none" w:sz="0" w:space="0" w:color="auto"/>
                    </w:pBdr>
                    <w:jc w:val="both"/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</w:pPr>
                  <w:r w:rsidRPr="002714A3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>Preparing monthly reports for each project.</w:t>
                  </w:r>
                </w:p>
                <w:p w:rsidR="00983C54" w:rsidRPr="00E552A2" w:rsidRDefault="00983C54" w:rsidP="00983C54">
                  <w:pPr>
                    <w:pStyle w:val="Title"/>
                    <w:numPr>
                      <w:ilvl w:val="0"/>
                      <w:numId w:val="27"/>
                    </w:numPr>
                    <w:pBdr>
                      <w:bottom w:val="none" w:sz="0" w:space="0" w:color="auto"/>
                    </w:pBdr>
                    <w:jc w:val="both"/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30"/>
                      <w:szCs w:val="30"/>
                    </w:rPr>
                  </w:pPr>
                  <w:r w:rsidRPr="002714A3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>Work by Peachtree accounting program</w:t>
                  </w:r>
                  <w:r w:rsidRPr="00E552A2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30"/>
                      <w:szCs w:val="30"/>
                    </w:rPr>
                    <w:t>.</w:t>
                  </w:r>
                </w:p>
                <w:p w:rsidR="00B52619" w:rsidRPr="00B52619" w:rsidRDefault="00B52619" w:rsidP="00B52619"/>
                <w:p w:rsidR="0023723F" w:rsidRPr="00B52619" w:rsidRDefault="0023723F" w:rsidP="0023723F">
                  <w:pPr>
                    <w:ind w:left="0"/>
                  </w:pPr>
                </w:p>
              </w:txbxContent>
            </v:textbox>
          </v:rect>
        </w:pict>
      </w:r>
      <w:r w:rsidR="00CE0ACD" w:rsidRPr="000544ED">
        <w:rPr>
          <w:rFonts w:ascii="Berlin Sans FB" w:hAnsi="Berlin Sans FB"/>
          <w:noProof/>
          <w:sz w:val="40"/>
          <w:szCs w:val="40"/>
          <w:lang w:val="en-US" w:bidi="ar-SA"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5191125</wp:posOffset>
            </wp:positionH>
            <wp:positionV relativeFrom="paragraph">
              <wp:posOffset>306070</wp:posOffset>
            </wp:positionV>
            <wp:extent cx="1247775" cy="1485900"/>
            <wp:effectExtent l="323850" t="323850" r="314325" b="304800"/>
            <wp:wrapNone/>
            <wp:docPr id="3" name="Picture 3" descr="d  64381 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  64381 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48590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CE0ACD" w:rsidRPr="000544ED">
        <w:rPr>
          <w:rFonts w:ascii="Berlin Sans FB" w:hAnsi="Berlin Sans FB"/>
          <w:sz w:val="40"/>
          <w:szCs w:val="40"/>
        </w:rPr>
        <w:t xml:space="preserve"> BISHOY GUIRGUIS SHAFIK</w:t>
      </w:r>
    </w:p>
    <w:p w:rsidR="004F6AB3" w:rsidRDefault="004F6AB3" w:rsidP="007A6658">
      <w:pPr>
        <w:jc w:val="center"/>
      </w:pPr>
    </w:p>
    <w:p w:rsidR="004F6AB3" w:rsidRDefault="004F6AB3" w:rsidP="00F67151">
      <w:pPr>
        <w:tabs>
          <w:tab w:val="left" w:pos="6303"/>
          <w:tab w:val="left" w:pos="7363"/>
        </w:tabs>
      </w:pPr>
      <w:r>
        <w:tab/>
      </w:r>
      <w:r>
        <w:tab/>
      </w:r>
    </w:p>
    <w:p w:rsidR="004F6AB3" w:rsidRDefault="004F6AB3" w:rsidP="00A73BA0"/>
    <w:p w:rsidR="004F6AB3" w:rsidRPr="00F577C2" w:rsidRDefault="004F6AB3" w:rsidP="00F577C2"/>
    <w:p w:rsidR="004F6AB3" w:rsidRPr="00F577C2" w:rsidRDefault="004F6AB3" w:rsidP="00F577C2"/>
    <w:p w:rsidR="004F6AB3" w:rsidRPr="00F577C2" w:rsidRDefault="00F425C1" w:rsidP="00F577C2">
      <w:r w:rsidRPr="00F425C1">
        <w:rPr>
          <w:noProof/>
          <w:lang w:eastAsia="en-IN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4" o:spid="_x0000_s1027" type="#_x0000_t202" style="position:absolute;left:0;text-align:left;margin-left:413.2pt;margin-top:21.65pt;width:78.75pt;height:529.2pt;z-index:251653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" strokecolor="#5a5a5a" strokeweight="1pt">
            <v:fill color2="#fbd4b4" focus="100%" type="gradient"/>
            <v:shadow on="t" color="#fbd4b4" opacity=".5" offset="6pt,6pt"/>
            <v:textbox style="layout-flow:vertical;mso-layout-flow-alt:bottom-to-top">
              <w:txbxContent>
                <w:p w:rsidR="007D36F8" w:rsidRDefault="004F6AB3" w:rsidP="007D36F8">
                  <w:pPr>
                    <w:ind w:left="0"/>
                    <w:jc w:val="center"/>
                    <w:rPr>
                      <w:rFonts w:ascii="Baskerville Old Face" w:hAnsi="Baskerville Old Face" w:cs="Adobe Arabic"/>
                      <w:b/>
                      <w:bCs/>
                      <w:sz w:val="38"/>
                      <w:szCs w:val="38"/>
                    </w:rPr>
                  </w:pPr>
                  <w:r w:rsidRPr="003F0F05">
                    <w:rPr>
                      <w:rFonts w:ascii="Baskerville Old Face" w:hAnsi="Baskerville Old Face" w:cs="Adobe Arabic"/>
                      <w:b/>
                      <w:bCs/>
                      <w:sz w:val="38"/>
                      <w:szCs w:val="38"/>
                    </w:rPr>
                    <w:t>Al-Ain , Abu Dhabi , UAE</w:t>
                  </w:r>
                </w:p>
                <w:p w:rsidR="007D36F8" w:rsidRPr="00CC2CFC" w:rsidRDefault="004F6AB3" w:rsidP="001D2649">
                  <w:pPr>
                    <w:ind w:left="0"/>
                    <w:jc w:val="center"/>
                  </w:pPr>
                  <w:r>
                    <w:rPr>
                      <w:rFonts w:ascii="Baskerville Old Face" w:hAnsi="Baskerville Old Face" w:cs="Adobe Arabic"/>
                      <w:b/>
                      <w:bCs/>
                      <w:sz w:val="38"/>
                      <w:szCs w:val="38"/>
                    </w:rPr>
                    <w:t xml:space="preserve">   Mob : </w:t>
                  </w:r>
                  <w:r w:rsidR="00CC2CFC" w:rsidRPr="00CC2CFC">
                    <w:rPr>
                      <w:rFonts w:ascii="Baskerville Old Face" w:hAnsi="Baskerville Old Face" w:cs="Adobe Arabic"/>
                      <w:b/>
                      <w:bCs/>
                      <w:sz w:val="38"/>
                      <w:szCs w:val="38"/>
                    </w:rPr>
                    <w:t>- 009715</w:t>
                  </w:r>
                  <w:r w:rsidR="001D2649" w:rsidRPr="001D2649">
                    <w:rPr>
                      <w:rFonts w:ascii="Baskerville Old Face" w:hAnsi="Baskerville Old Face" w:cs="Adobe Arabic"/>
                      <w:b/>
                      <w:bCs/>
                      <w:sz w:val="38"/>
                      <w:szCs w:val="38"/>
                    </w:rPr>
                    <w:t>07004616</w:t>
                  </w:r>
                  <w:r w:rsidR="00CC2CFC" w:rsidRPr="00CC2CFC">
                    <w:rPr>
                      <w:rFonts w:ascii="Baskerville Old Face" w:hAnsi="Baskerville Old Face" w:cs="Adobe Arabic"/>
                      <w:b/>
                      <w:bCs/>
                      <w:sz w:val="38"/>
                      <w:szCs w:val="38"/>
                    </w:rPr>
                    <w:t xml:space="preserve">  -</w:t>
                  </w:r>
                  <w:r w:rsidR="00CC2CFC">
                    <w:rPr>
                      <w:rFonts w:ascii="Baskerville Old Face" w:hAnsi="Baskerville Old Face" w:cs="Adobe Arabic"/>
                      <w:b/>
                      <w:bCs/>
                      <w:sz w:val="38"/>
                      <w:szCs w:val="38"/>
                    </w:rPr>
                    <w:t xml:space="preserve"> Email: </w:t>
                  </w:r>
                  <w:r w:rsidR="001D2649" w:rsidRPr="001D2649">
                    <w:rPr>
                      <w:rFonts w:ascii="Baskerville Old Face" w:hAnsi="Baskerville Old Face" w:cs="Adobe Arabic"/>
                      <w:b/>
                      <w:bCs/>
                      <w:sz w:val="38"/>
                      <w:szCs w:val="38"/>
                    </w:rPr>
                    <w:t>besho_222@yahoo</w:t>
                  </w:r>
                  <w:r w:rsidR="00CC2CFC" w:rsidRPr="00CC2CFC">
                    <w:rPr>
                      <w:rFonts w:ascii="Baskerville Old Face" w:hAnsi="Baskerville Old Face" w:cs="Adobe Arabic"/>
                      <w:b/>
                      <w:bCs/>
                      <w:sz w:val="38"/>
                      <w:szCs w:val="38"/>
                    </w:rPr>
                    <w:t>.com</w:t>
                  </w:r>
                </w:p>
                <w:p w:rsidR="004F6AB3" w:rsidRPr="007D36F8" w:rsidRDefault="004F6AB3" w:rsidP="007D36F8">
                  <w:pPr>
                    <w:ind w:left="0"/>
                    <w:jc w:val="center"/>
                    <w:rPr>
                      <w:rStyle w:val="Hyperlink"/>
                      <w:rFonts w:ascii="Baskerville Old Face" w:hAnsi="Baskerville Old Face" w:cs="Adobe Arabic"/>
                      <w:b/>
                      <w:bCs/>
                      <w:sz w:val="38"/>
                      <w:szCs w:val="38"/>
                    </w:rPr>
                  </w:pPr>
                  <w:r w:rsidRPr="003F0F05">
                    <w:rPr>
                      <w:rFonts w:ascii="Baskerville Old Face" w:hAnsi="Baskerville Old Face" w:cs="Adobe Arabic"/>
                      <w:b/>
                      <w:bCs/>
                      <w:sz w:val="38"/>
                      <w:szCs w:val="38"/>
                    </w:rPr>
                    <w:br/>
                  </w:r>
                </w:p>
                <w:p w:rsidR="004F6AB3" w:rsidRPr="00F67151" w:rsidRDefault="004F6AB3" w:rsidP="00F67151">
                  <w:pPr>
                    <w:ind w:left="0"/>
                    <w:rPr>
                      <w:rFonts w:ascii="Adobe Arabic" w:hAnsi="Adobe Arabic" w:cs="Adobe Arabic"/>
                      <w:sz w:val="36"/>
                      <w:szCs w:val="36"/>
                    </w:rPr>
                  </w:pPr>
                </w:p>
              </w:txbxContent>
            </v:textbox>
          </v:shape>
        </w:pict>
      </w:r>
    </w:p>
    <w:p w:rsidR="004F6AB3" w:rsidRPr="00F577C2" w:rsidRDefault="004F6AB3" w:rsidP="00F577C2"/>
    <w:p w:rsidR="004F6AB3" w:rsidRPr="00F577C2" w:rsidRDefault="004F6AB3" w:rsidP="00F577C2"/>
    <w:p w:rsidR="004F6AB3" w:rsidRPr="00F577C2" w:rsidRDefault="004F6AB3" w:rsidP="00F577C2"/>
    <w:p w:rsidR="004F6AB3" w:rsidRPr="00D22090" w:rsidRDefault="004F6AB3" w:rsidP="00F577C2">
      <w:pPr>
        <w:rPr>
          <w:rFonts w:ascii="Century" w:hAnsi="Century"/>
          <w:b/>
          <w:bCs/>
          <w:smallCaps/>
          <w:sz w:val="32"/>
          <w:szCs w:val="32"/>
          <w:u w:val="single"/>
        </w:rPr>
      </w:pPr>
    </w:p>
    <w:p w:rsidR="004F6AB3" w:rsidRPr="00F577C2" w:rsidRDefault="004F6AB3" w:rsidP="00F577C2"/>
    <w:p w:rsidR="004F6AB3" w:rsidRPr="00F577C2" w:rsidRDefault="004F6AB3" w:rsidP="00F577C2"/>
    <w:p w:rsidR="004F6AB3" w:rsidRPr="00F577C2" w:rsidRDefault="004F6AB3" w:rsidP="00F577C2"/>
    <w:p w:rsidR="004F6AB3" w:rsidRPr="00F577C2" w:rsidRDefault="004F6AB3" w:rsidP="00F577C2"/>
    <w:p w:rsidR="004F6AB3" w:rsidRPr="00F577C2" w:rsidRDefault="004F6AB3" w:rsidP="00F577C2"/>
    <w:p w:rsidR="004F6AB3" w:rsidRPr="00F577C2" w:rsidRDefault="004F6AB3" w:rsidP="00F577C2"/>
    <w:p w:rsidR="004F6AB3" w:rsidRPr="00F577C2" w:rsidRDefault="004F6AB3" w:rsidP="00F577C2"/>
    <w:p w:rsidR="004F6AB3" w:rsidRPr="00F577C2" w:rsidRDefault="004F6AB3" w:rsidP="00F577C2"/>
    <w:p w:rsidR="004F6AB3" w:rsidRPr="00F577C2" w:rsidRDefault="004F6AB3" w:rsidP="00F577C2"/>
    <w:p w:rsidR="004F6AB3" w:rsidRPr="00041CAB" w:rsidRDefault="004F6AB3" w:rsidP="00F577C2">
      <w:pPr>
        <w:rPr>
          <w:rFonts w:ascii="Baskerville Old Face" w:hAnsi="Baskerville Old Face" w:cs="Andalus"/>
          <w:sz w:val="28"/>
          <w:szCs w:val="28"/>
        </w:rPr>
      </w:pPr>
    </w:p>
    <w:p w:rsidR="004F6AB3" w:rsidRPr="00F577C2" w:rsidRDefault="004F6AB3" w:rsidP="00F577C2"/>
    <w:p w:rsidR="004F6AB3" w:rsidRDefault="004F6AB3" w:rsidP="00F577C2"/>
    <w:p w:rsidR="004F6AB3" w:rsidRPr="00F577C2" w:rsidRDefault="004F6AB3" w:rsidP="00F577C2"/>
    <w:p w:rsidR="004F6AB3" w:rsidRDefault="004F6AB3" w:rsidP="00F577C2"/>
    <w:p w:rsidR="004F6AB3" w:rsidRDefault="004F6AB3" w:rsidP="00F577C2">
      <w:pPr>
        <w:tabs>
          <w:tab w:val="left" w:pos="2865"/>
        </w:tabs>
      </w:pPr>
      <w:r>
        <w:tab/>
      </w:r>
    </w:p>
    <w:p w:rsidR="004F6AB3" w:rsidRDefault="004F6AB3" w:rsidP="00794ED8">
      <w:pPr>
        <w:pStyle w:val="Title"/>
        <w:pBdr>
          <w:bottom w:val="none" w:sz="0" w:space="0" w:color="auto"/>
        </w:pBdr>
        <w:ind w:left="0"/>
        <w:jc w:val="both"/>
      </w:pPr>
      <w:r>
        <w:br w:type="page"/>
      </w:r>
    </w:p>
    <w:p w:rsidR="002311A2" w:rsidRPr="00B87F9D" w:rsidRDefault="00F425C1" w:rsidP="00B87F9D">
      <w:pPr>
        <w:pStyle w:val="Title"/>
        <w:pBdr>
          <w:bottom w:val="none" w:sz="0" w:space="0" w:color="auto"/>
        </w:pBdr>
        <w:ind w:left="0"/>
        <w:jc w:val="both"/>
        <w:rPr>
          <w:rFonts w:ascii="Baskerville Old Face" w:eastAsia="Gill Sans MT" w:hAnsi="Baskerville Old Face" w:cs="Andalus"/>
          <w:color w:val="auto"/>
          <w:spacing w:val="0"/>
          <w:kern w:val="0"/>
          <w:sz w:val="30"/>
          <w:szCs w:val="30"/>
        </w:rPr>
      </w:pPr>
      <w:r w:rsidRPr="00F425C1">
        <w:rPr>
          <w:rFonts w:ascii="Baskerville Old Face" w:eastAsia="Gill Sans MT" w:hAnsi="Baskerville Old Face" w:cs="Andalus"/>
          <w:noProof/>
          <w:color w:val="auto"/>
          <w:spacing w:val="0"/>
          <w:kern w:val="0"/>
          <w:sz w:val="28"/>
          <w:szCs w:val="28"/>
          <w:lang w:eastAsia="en-IN" w:bidi="ar-SA"/>
        </w:rPr>
        <w:lastRenderedPageBreak/>
        <w:pict>
          <v:rect id="Rectangle 25" o:spid="_x0000_s1028" style="position:absolute;left:0;text-align:left;margin-left:-45.1pt;margin-top:-28.3pt;width:539.1pt;height:705.5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" strokecolor="#404040" strokeweight="1pt">
            <v:fill color2="#fbd4b4" focus="100%" type="gradient"/>
            <v:shadow on="t" color="#fbd4b4" opacity=".5" offset="-6pt,6pt"/>
            <v:textbox>
              <w:txbxContent>
                <w:p w:rsidR="002311A2" w:rsidRPr="00E552A2" w:rsidRDefault="002311A2" w:rsidP="002714A3">
                  <w:pPr>
                    <w:pStyle w:val="Title"/>
                    <w:pBdr>
                      <w:bottom w:val="none" w:sz="0" w:space="0" w:color="auto"/>
                    </w:pBdr>
                    <w:ind w:left="0"/>
                    <w:jc w:val="both"/>
                    <w:rPr>
                      <w:rFonts w:ascii="Century" w:eastAsia="Gill Sans MT" w:hAnsi="Century"/>
                      <w:b/>
                      <w:bCs/>
                      <w:smallCaps/>
                      <w:color w:val="auto"/>
                      <w:spacing w:val="0"/>
                      <w:kern w:val="0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entury" w:eastAsia="Gill Sans MT" w:hAnsi="Century"/>
                      <w:b/>
                      <w:bCs/>
                      <w:smallCaps/>
                      <w:color w:val="auto"/>
                      <w:spacing w:val="0"/>
                      <w:kern w:val="0"/>
                      <w:sz w:val="32"/>
                      <w:szCs w:val="32"/>
                      <w:u w:val="single"/>
                    </w:rPr>
                    <w:t xml:space="preserve">2) </w:t>
                  </w:r>
                  <w:r w:rsidRPr="00E552A2">
                    <w:rPr>
                      <w:rFonts w:ascii="Century" w:eastAsia="Gill Sans MT" w:hAnsi="Century"/>
                      <w:b/>
                      <w:bCs/>
                      <w:smallCaps/>
                      <w:color w:val="auto"/>
                      <w:spacing w:val="0"/>
                      <w:kern w:val="0"/>
                      <w:sz w:val="32"/>
                      <w:szCs w:val="32"/>
                      <w:u w:val="single"/>
                    </w:rPr>
                    <w:t xml:space="preserve">Public relation </w:t>
                  </w:r>
                  <w:r w:rsidR="002714A3" w:rsidRPr="002714A3">
                    <w:rPr>
                      <w:rFonts w:ascii="Century" w:eastAsia="Gill Sans MT" w:hAnsi="Century"/>
                      <w:b/>
                      <w:bCs/>
                      <w:smallCaps/>
                      <w:color w:val="auto"/>
                      <w:spacing w:val="0"/>
                      <w:kern w:val="0"/>
                      <w:sz w:val="32"/>
                      <w:szCs w:val="32"/>
                      <w:u w:val="single"/>
                    </w:rPr>
                    <w:t>officer</w:t>
                  </w:r>
                </w:p>
                <w:p w:rsidR="002311A2" w:rsidRPr="002A5075" w:rsidRDefault="00F21B15" w:rsidP="002A5075">
                  <w:pPr>
                    <w:pStyle w:val="Title"/>
                    <w:numPr>
                      <w:ilvl w:val="0"/>
                      <w:numId w:val="29"/>
                    </w:numPr>
                    <w:pBdr>
                      <w:bottom w:val="none" w:sz="0" w:space="0" w:color="auto"/>
                    </w:pBdr>
                    <w:jc w:val="both"/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</w:pPr>
                  <w:r w:rsidRPr="002A5075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>Follow-up</w:t>
                  </w:r>
                  <w:r w:rsidR="002F461D" w:rsidRPr="002A5075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 xml:space="preserve"> all transactions in government departments such as the municipality</w:t>
                  </w:r>
                  <w:r w:rsidRPr="002A5075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 xml:space="preserve"> </w:t>
                  </w:r>
                  <w:r w:rsidR="002F461D" w:rsidRPr="002A5075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 xml:space="preserve">,the Ministry of Labor </w:t>
                  </w:r>
                  <w:r w:rsidRPr="002A5075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>,</w:t>
                  </w:r>
                  <w:r w:rsidR="002F461D" w:rsidRPr="002A5075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 xml:space="preserve"> the Department of Naturalisation </w:t>
                  </w:r>
                  <w:r w:rsidRPr="002A5075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>,</w:t>
                  </w:r>
                  <w:r w:rsidR="002F461D" w:rsidRPr="002A5075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 xml:space="preserve"> Residency, identity and health insurance</w:t>
                  </w:r>
                  <w:r w:rsidRPr="002A5075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 xml:space="preserve"> .</w:t>
                  </w:r>
                </w:p>
                <w:p w:rsidR="002311A2" w:rsidRPr="002A5075" w:rsidRDefault="00F21B15" w:rsidP="002A5075">
                  <w:pPr>
                    <w:pStyle w:val="Title"/>
                    <w:numPr>
                      <w:ilvl w:val="0"/>
                      <w:numId w:val="29"/>
                    </w:numPr>
                    <w:pBdr>
                      <w:bottom w:val="none" w:sz="0" w:space="0" w:color="auto"/>
                    </w:pBdr>
                    <w:jc w:val="both"/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</w:pPr>
                  <w:r w:rsidRPr="002A5075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>Extracting all building permits and demolition contracting companies .</w:t>
                  </w:r>
                </w:p>
                <w:p w:rsidR="002311A2" w:rsidRPr="002A5075" w:rsidRDefault="002367E2" w:rsidP="002A5075">
                  <w:pPr>
                    <w:pStyle w:val="Title"/>
                    <w:numPr>
                      <w:ilvl w:val="0"/>
                      <w:numId w:val="29"/>
                    </w:numPr>
                    <w:pBdr>
                      <w:bottom w:val="none" w:sz="0" w:space="0" w:color="auto"/>
                    </w:pBdr>
                    <w:jc w:val="both"/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</w:pPr>
                  <w:r w:rsidRPr="002A5075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>Extraction and renewal of all business licenses .</w:t>
                  </w:r>
                </w:p>
                <w:p w:rsidR="002367E2" w:rsidRPr="002A5075" w:rsidRDefault="002367E2" w:rsidP="002A5075">
                  <w:pPr>
                    <w:pStyle w:val="Title"/>
                    <w:numPr>
                      <w:ilvl w:val="0"/>
                      <w:numId w:val="29"/>
                    </w:numPr>
                    <w:pBdr>
                      <w:bottom w:val="none" w:sz="0" w:space="0" w:color="auto"/>
                    </w:pBdr>
                    <w:jc w:val="both"/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</w:pPr>
                  <w:r w:rsidRPr="002A5075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>extract work permits and workers.</w:t>
                  </w:r>
                </w:p>
                <w:p w:rsidR="002311A2" w:rsidRPr="00032F91" w:rsidRDefault="002F461D" w:rsidP="002A5075">
                  <w:pPr>
                    <w:pStyle w:val="Title"/>
                    <w:numPr>
                      <w:ilvl w:val="0"/>
                      <w:numId w:val="29"/>
                    </w:numPr>
                    <w:pBdr>
                      <w:bottom w:val="none" w:sz="0" w:space="0" w:color="auto"/>
                    </w:pBdr>
                    <w:jc w:val="both"/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6"/>
                      <w:szCs w:val="26"/>
                    </w:rPr>
                  </w:pPr>
                  <w:r w:rsidRPr="002A5075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>extraction and renewal of labor card ,residence, identity cards and card health insurance for employees</w:t>
                  </w:r>
                  <w:r>
                    <w:rPr>
                      <w:rStyle w:val="hps"/>
                      <w:rFonts w:ascii="Arial" w:hAnsi="Arial" w:cs="Arial"/>
                      <w:color w:val="222222"/>
                      <w:sz w:val="20"/>
                      <w:szCs w:val="20"/>
                    </w:rPr>
                    <w:t>.</w:t>
                  </w:r>
                </w:p>
                <w:p w:rsidR="002311A2" w:rsidRPr="002311A2" w:rsidRDefault="002311A2" w:rsidP="00032F91">
                  <w:pPr>
                    <w:pStyle w:val="Title"/>
                    <w:pBdr>
                      <w:bottom w:val="none" w:sz="0" w:space="0" w:color="auto"/>
                    </w:pBdr>
                    <w:ind w:left="90"/>
                    <w:jc w:val="both"/>
                    <w:rPr>
                      <w:rFonts w:ascii="Century" w:eastAsia="Gill Sans MT" w:hAnsi="Century"/>
                      <w:b/>
                      <w:bCs/>
                      <w:smallCaps/>
                      <w:color w:val="auto"/>
                      <w:spacing w:val="0"/>
                      <w:kern w:val="0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entury" w:eastAsia="Gill Sans MT" w:hAnsi="Century"/>
                      <w:b/>
                      <w:bCs/>
                      <w:smallCaps/>
                      <w:color w:val="auto"/>
                      <w:spacing w:val="0"/>
                      <w:kern w:val="0"/>
                      <w:sz w:val="32"/>
                      <w:szCs w:val="32"/>
                      <w:u w:val="single"/>
                    </w:rPr>
                    <w:t xml:space="preserve">3) </w:t>
                  </w:r>
                  <w:r w:rsidRPr="002311A2">
                    <w:rPr>
                      <w:rFonts w:ascii="Century" w:eastAsia="Gill Sans MT" w:hAnsi="Century"/>
                      <w:b/>
                      <w:bCs/>
                      <w:smallCaps/>
                      <w:color w:val="auto"/>
                      <w:spacing w:val="0"/>
                      <w:kern w:val="0"/>
                      <w:sz w:val="32"/>
                      <w:szCs w:val="32"/>
                      <w:u w:val="single"/>
                    </w:rPr>
                    <w:t xml:space="preserve">Training in </w:t>
                  </w:r>
                  <w:r w:rsidR="00032F91" w:rsidRPr="00032F91">
                    <w:rPr>
                      <w:rFonts w:ascii="Century" w:eastAsia="Gill Sans MT" w:hAnsi="Century"/>
                      <w:b/>
                      <w:bCs/>
                      <w:smallCaps/>
                      <w:color w:val="auto"/>
                      <w:spacing w:val="0"/>
                      <w:kern w:val="0"/>
                      <w:sz w:val="32"/>
                      <w:szCs w:val="32"/>
                      <w:u w:val="single"/>
                    </w:rPr>
                    <w:t>Office financial auditor</w:t>
                  </w:r>
                  <w:r w:rsidR="00032F91" w:rsidRPr="002311A2">
                    <w:rPr>
                      <w:rFonts w:ascii="Century" w:eastAsia="Gill Sans MT" w:hAnsi="Century"/>
                      <w:b/>
                      <w:bCs/>
                      <w:smallCaps/>
                      <w:color w:val="auto"/>
                      <w:spacing w:val="0"/>
                      <w:kern w:val="0"/>
                      <w:sz w:val="32"/>
                      <w:szCs w:val="32"/>
                      <w:u w:val="single"/>
                    </w:rPr>
                    <w:t xml:space="preserve"> </w:t>
                  </w:r>
                  <w:r w:rsidRPr="002311A2">
                    <w:rPr>
                      <w:rFonts w:ascii="Century" w:eastAsia="Gill Sans MT" w:hAnsi="Century"/>
                      <w:b/>
                      <w:bCs/>
                      <w:smallCaps/>
                      <w:color w:val="auto"/>
                      <w:spacing w:val="0"/>
                      <w:kern w:val="0"/>
                      <w:sz w:val="32"/>
                      <w:szCs w:val="32"/>
                      <w:u w:val="single"/>
                    </w:rPr>
                    <w:t>(Jul</w:t>
                  </w:r>
                  <w:r w:rsidR="001F1733">
                    <w:rPr>
                      <w:rFonts w:ascii="Century" w:eastAsia="Gill Sans MT" w:hAnsi="Century"/>
                      <w:b/>
                      <w:bCs/>
                      <w:smallCaps/>
                      <w:color w:val="auto"/>
                      <w:spacing w:val="0"/>
                      <w:kern w:val="0"/>
                      <w:sz w:val="32"/>
                      <w:szCs w:val="32"/>
                      <w:u w:val="single"/>
                    </w:rPr>
                    <w:t>y</w:t>
                  </w:r>
                  <w:r w:rsidRPr="002311A2">
                    <w:rPr>
                      <w:rFonts w:ascii="Century" w:eastAsia="Gill Sans MT" w:hAnsi="Century"/>
                      <w:b/>
                      <w:bCs/>
                      <w:smallCaps/>
                      <w:color w:val="auto"/>
                      <w:spacing w:val="0"/>
                      <w:kern w:val="0"/>
                      <w:sz w:val="32"/>
                      <w:szCs w:val="32"/>
                      <w:u w:val="single"/>
                    </w:rPr>
                    <w:t xml:space="preserve"> 2005--Aug2008). </w:t>
                  </w:r>
                </w:p>
                <w:p w:rsidR="002311A2" w:rsidRPr="002A5075" w:rsidRDefault="002311A2" w:rsidP="002311A2">
                  <w:pPr>
                    <w:pStyle w:val="Title"/>
                    <w:numPr>
                      <w:ilvl w:val="0"/>
                      <w:numId w:val="29"/>
                    </w:numPr>
                    <w:pBdr>
                      <w:bottom w:val="none" w:sz="0" w:space="0" w:color="auto"/>
                    </w:pBdr>
                    <w:jc w:val="both"/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</w:pPr>
                  <w:r w:rsidRPr="002A5075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>Preparing production reports &amp; Stock reports of finished goods and raw Material</w:t>
                  </w:r>
                </w:p>
                <w:p w:rsidR="002311A2" w:rsidRPr="002A5075" w:rsidRDefault="002311A2" w:rsidP="002311A2">
                  <w:pPr>
                    <w:pStyle w:val="Title"/>
                    <w:numPr>
                      <w:ilvl w:val="0"/>
                      <w:numId w:val="29"/>
                    </w:numPr>
                    <w:pBdr>
                      <w:bottom w:val="none" w:sz="0" w:space="0" w:color="auto"/>
                    </w:pBdr>
                    <w:jc w:val="both"/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</w:pPr>
                  <w:r w:rsidRPr="002A5075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>Preparing all the statement including weekly and monthly due of customers and commission statement of salesman according to company policy.</w:t>
                  </w:r>
                </w:p>
                <w:p w:rsidR="002311A2" w:rsidRPr="002A5075" w:rsidRDefault="002311A2" w:rsidP="002311A2">
                  <w:pPr>
                    <w:pStyle w:val="Title"/>
                    <w:numPr>
                      <w:ilvl w:val="0"/>
                      <w:numId w:val="29"/>
                    </w:numPr>
                    <w:pBdr>
                      <w:bottom w:val="none" w:sz="0" w:space="0" w:color="auto"/>
                    </w:pBdr>
                    <w:jc w:val="both"/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</w:pPr>
                  <w:r w:rsidRPr="002A5075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>Preparing finical statement on monthly schedule when request.</w:t>
                  </w:r>
                </w:p>
                <w:p w:rsidR="002311A2" w:rsidRPr="002A5075" w:rsidRDefault="002311A2" w:rsidP="002311A2">
                  <w:pPr>
                    <w:pStyle w:val="Title"/>
                    <w:numPr>
                      <w:ilvl w:val="0"/>
                      <w:numId w:val="29"/>
                    </w:numPr>
                    <w:pBdr>
                      <w:bottom w:val="none" w:sz="0" w:space="0" w:color="auto"/>
                    </w:pBdr>
                    <w:jc w:val="both"/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</w:pPr>
                  <w:r w:rsidRPr="002A5075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 xml:space="preserve">Prepare the details and reports of the daily assignment </w:t>
                  </w:r>
                </w:p>
                <w:p w:rsidR="002311A2" w:rsidRPr="002A5075" w:rsidRDefault="002311A2" w:rsidP="002311A2">
                  <w:pPr>
                    <w:pStyle w:val="Title"/>
                    <w:numPr>
                      <w:ilvl w:val="0"/>
                      <w:numId w:val="29"/>
                    </w:numPr>
                    <w:pBdr>
                      <w:bottom w:val="none" w:sz="0" w:space="0" w:color="auto"/>
                    </w:pBdr>
                    <w:jc w:val="both"/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</w:pPr>
                  <w:r w:rsidRPr="002A5075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>Well experience in account receivable, account payable, payroll and preparing all kind of accounting vouchers.</w:t>
                  </w:r>
                </w:p>
                <w:p w:rsidR="002311A2" w:rsidRPr="002A5075" w:rsidRDefault="002311A2" w:rsidP="002311A2">
                  <w:pPr>
                    <w:pStyle w:val="Title"/>
                    <w:numPr>
                      <w:ilvl w:val="0"/>
                      <w:numId w:val="29"/>
                    </w:numPr>
                    <w:pBdr>
                      <w:bottom w:val="none" w:sz="0" w:space="0" w:color="auto"/>
                    </w:pBdr>
                    <w:jc w:val="both"/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</w:pPr>
                  <w:r w:rsidRPr="002A5075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>Preparing the daily reports to management and finance manager which includes daily fund following, production sallies and other activates of company.</w:t>
                  </w:r>
                </w:p>
                <w:p w:rsidR="002311A2" w:rsidRPr="002A5075" w:rsidRDefault="002311A2" w:rsidP="002311A2">
                  <w:pPr>
                    <w:pStyle w:val="Title"/>
                    <w:numPr>
                      <w:ilvl w:val="0"/>
                      <w:numId w:val="29"/>
                    </w:numPr>
                    <w:pBdr>
                      <w:bottom w:val="none" w:sz="0" w:space="0" w:color="auto"/>
                    </w:pBdr>
                    <w:jc w:val="both"/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</w:pPr>
                  <w:r w:rsidRPr="002A5075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>Updating all kinds of data entry to software and maintain records.</w:t>
                  </w:r>
                </w:p>
                <w:p w:rsidR="002311A2" w:rsidRPr="002A5075" w:rsidRDefault="002311A2" w:rsidP="002311A2">
                  <w:pPr>
                    <w:pStyle w:val="Title"/>
                    <w:numPr>
                      <w:ilvl w:val="0"/>
                      <w:numId w:val="29"/>
                    </w:numPr>
                    <w:pBdr>
                      <w:bottom w:val="none" w:sz="0" w:space="0" w:color="auto"/>
                    </w:pBdr>
                    <w:jc w:val="both"/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</w:pPr>
                  <w:r w:rsidRPr="002A5075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>Preparing trail balance.</w:t>
                  </w:r>
                </w:p>
                <w:p w:rsidR="002311A2" w:rsidRPr="002A5075" w:rsidRDefault="002311A2" w:rsidP="002311A2">
                  <w:pPr>
                    <w:pStyle w:val="Title"/>
                    <w:numPr>
                      <w:ilvl w:val="0"/>
                      <w:numId w:val="29"/>
                    </w:numPr>
                    <w:pBdr>
                      <w:bottom w:val="none" w:sz="0" w:space="0" w:color="auto"/>
                    </w:pBdr>
                    <w:jc w:val="both"/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</w:pPr>
                  <w:r w:rsidRPr="002A5075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 xml:space="preserve">Analyzing </w:t>
                  </w:r>
                  <w:bookmarkStart w:id="2" w:name="OLE_LINK3"/>
                  <w:bookmarkStart w:id="3" w:name="OLE_LINK4"/>
                  <w:bookmarkStart w:id="4" w:name="OLE_LINK7"/>
                  <w:r w:rsidRPr="002A5075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>financial</w:t>
                  </w:r>
                  <w:bookmarkEnd w:id="2"/>
                  <w:bookmarkEnd w:id="3"/>
                  <w:bookmarkEnd w:id="4"/>
                  <w:r w:rsidRPr="002A5075">
                    <w:rPr>
                      <w:rFonts w:ascii="Baskerville Old Face" w:eastAsia="Gill Sans MT" w:hAnsi="Baskerville Old Face" w:cs="Andalus"/>
                      <w:color w:val="auto"/>
                      <w:spacing w:val="0"/>
                      <w:kern w:val="0"/>
                      <w:sz w:val="28"/>
                      <w:szCs w:val="28"/>
                    </w:rPr>
                    <w:t xml:space="preserve"> statements and giving comments regarding company financial situation. </w:t>
                  </w:r>
                </w:p>
                <w:p w:rsidR="001D2649" w:rsidRPr="00DA166F" w:rsidRDefault="001D2649" w:rsidP="002311A2">
                  <w:pPr>
                    <w:spacing w:line="240" w:lineRule="auto"/>
                    <w:ind w:left="0"/>
                    <w:rPr>
                      <w:rFonts w:ascii="Century" w:hAnsi="Century"/>
                      <w:b/>
                      <w:bCs/>
                      <w:smallCaps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entury" w:hAnsi="Century"/>
                      <w:b/>
                      <w:bCs/>
                      <w:smallCaps/>
                      <w:sz w:val="32"/>
                      <w:szCs w:val="32"/>
                      <w:u w:val="single"/>
                    </w:rPr>
                    <w:t xml:space="preserve">PERSONAL  </w:t>
                  </w:r>
                  <w:r w:rsidRPr="00794ED8">
                    <w:rPr>
                      <w:rFonts w:ascii="Century" w:hAnsi="Century"/>
                      <w:b/>
                      <w:bCs/>
                      <w:smallCaps/>
                      <w:sz w:val="32"/>
                      <w:szCs w:val="32"/>
                      <w:u w:val="single"/>
                    </w:rPr>
                    <w:t>Specification</w:t>
                  </w:r>
                  <w:r w:rsidRPr="00DA166F">
                    <w:rPr>
                      <w:rFonts w:ascii="Century" w:hAnsi="Century"/>
                      <w:b/>
                      <w:bCs/>
                      <w:smallCaps/>
                      <w:sz w:val="32"/>
                      <w:szCs w:val="32"/>
                      <w:u w:val="single"/>
                    </w:rPr>
                    <w:t xml:space="preserve">    :  </w:t>
                  </w:r>
                </w:p>
                <w:p w:rsidR="001D2649" w:rsidRPr="002A5075" w:rsidRDefault="001D2649" w:rsidP="002311A2">
                  <w:pPr>
                    <w:numPr>
                      <w:ilvl w:val="0"/>
                      <w:numId w:val="19"/>
                    </w:numPr>
                    <w:tabs>
                      <w:tab w:val="clear" w:pos="360"/>
                      <w:tab w:val="num" w:pos="720"/>
                    </w:tabs>
                    <w:spacing w:after="0" w:line="240" w:lineRule="auto"/>
                    <w:ind w:left="720"/>
                    <w:jc w:val="both"/>
                    <w:rPr>
                      <w:rFonts w:ascii="Baskerville Old Face" w:hAnsi="Baskerville Old Face" w:cs="Andalus"/>
                      <w:sz w:val="28"/>
                      <w:szCs w:val="28"/>
                    </w:rPr>
                  </w:pPr>
                  <w:r w:rsidRPr="002A5075">
                    <w:rPr>
                      <w:rFonts w:ascii="Baskerville Old Face" w:hAnsi="Baskerville Old Face" w:cs="Andalus"/>
                      <w:sz w:val="28"/>
                      <w:szCs w:val="28"/>
                    </w:rPr>
                    <w:t>Team worker skills, good oriented.</w:t>
                  </w:r>
                </w:p>
                <w:p w:rsidR="001D2649" w:rsidRPr="002A5075" w:rsidRDefault="001D2649" w:rsidP="002311A2">
                  <w:pPr>
                    <w:numPr>
                      <w:ilvl w:val="0"/>
                      <w:numId w:val="19"/>
                    </w:numPr>
                    <w:tabs>
                      <w:tab w:val="clear" w:pos="360"/>
                      <w:tab w:val="num" w:pos="720"/>
                    </w:tabs>
                    <w:spacing w:after="0" w:line="240" w:lineRule="auto"/>
                    <w:ind w:left="720"/>
                    <w:jc w:val="both"/>
                    <w:rPr>
                      <w:rFonts w:ascii="Baskerville Old Face" w:hAnsi="Baskerville Old Face" w:cs="Andalus"/>
                      <w:sz w:val="28"/>
                      <w:szCs w:val="28"/>
                    </w:rPr>
                  </w:pPr>
                  <w:r w:rsidRPr="002A5075">
                    <w:rPr>
                      <w:rFonts w:ascii="Baskerville Old Face" w:hAnsi="Baskerville Old Face" w:cs="Andalus"/>
                      <w:sz w:val="28"/>
                      <w:szCs w:val="28"/>
                    </w:rPr>
                    <w:t>Have the ability to work under pressure.</w:t>
                  </w:r>
                </w:p>
                <w:p w:rsidR="001D2649" w:rsidRPr="002A5075" w:rsidRDefault="001D2649" w:rsidP="002311A2">
                  <w:pPr>
                    <w:numPr>
                      <w:ilvl w:val="0"/>
                      <w:numId w:val="19"/>
                    </w:numPr>
                    <w:tabs>
                      <w:tab w:val="clear" w:pos="360"/>
                      <w:tab w:val="num" w:pos="720"/>
                    </w:tabs>
                    <w:spacing w:after="0" w:line="240" w:lineRule="auto"/>
                    <w:ind w:left="720"/>
                    <w:jc w:val="both"/>
                    <w:rPr>
                      <w:rFonts w:ascii="Baskerville Old Face" w:hAnsi="Baskerville Old Face" w:cs="Andalus"/>
                      <w:sz w:val="28"/>
                      <w:szCs w:val="28"/>
                    </w:rPr>
                  </w:pPr>
                  <w:r w:rsidRPr="002A5075">
                    <w:rPr>
                      <w:rFonts w:ascii="Baskerville Old Face" w:hAnsi="Baskerville Old Face" w:cs="Andalus"/>
                      <w:sz w:val="28"/>
                      <w:szCs w:val="28"/>
                    </w:rPr>
                    <w:t xml:space="preserve">Sociable. </w:t>
                  </w:r>
                </w:p>
                <w:p w:rsidR="001D2649" w:rsidRPr="002A5075" w:rsidRDefault="001D2649" w:rsidP="002311A2">
                  <w:pPr>
                    <w:numPr>
                      <w:ilvl w:val="0"/>
                      <w:numId w:val="19"/>
                    </w:numPr>
                    <w:tabs>
                      <w:tab w:val="clear" w:pos="360"/>
                      <w:tab w:val="num" w:pos="720"/>
                    </w:tabs>
                    <w:spacing w:after="0" w:line="240" w:lineRule="auto"/>
                    <w:ind w:left="720"/>
                    <w:jc w:val="both"/>
                    <w:rPr>
                      <w:rFonts w:ascii="Baskerville Old Face" w:hAnsi="Baskerville Old Face" w:cs="Andalus"/>
                      <w:sz w:val="28"/>
                      <w:szCs w:val="28"/>
                    </w:rPr>
                  </w:pPr>
                  <w:r w:rsidRPr="002A5075">
                    <w:rPr>
                      <w:rFonts w:ascii="Baskerville Old Face" w:hAnsi="Baskerville Old Face" w:cs="Andalus"/>
                      <w:sz w:val="28"/>
                      <w:szCs w:val="28"/>
                    </w:rPr>
                    <w:t>Dynamic.</w:t>
                  </w:r>
                </w:p>
                <w:p w:rsidR="001D2649" w:rsidRPr="002A5075" w:rsidRDefault="001D2649" w:rsidP="002311A2">
                  <w:pPr>
                    <w:numPr>
                      <w:ilvl w:val="0"/>
                      <w:numId w:val="19"/>
                    </w:numPr>
                    <w:tabs>
                      <w:tab w:val="clear" w:pos="360"/>
                      <w:tab w:val="num" w:pos="720"/>
                    </w:tabs>
                    <w:spacing w:after="0" w:line="240" w:lineRule="auto"/>
                    <w:ind w:left="720"/>
                    <w:jc w:val="both"/>
                    <w:rPr>
                      <w:rFonts w:ascii="Baskerville Old Face" w:hAnsi="Baskerville Old Face" w:cs="Andalus"/>
                      <w:sz w:val="28"/>
                      <w:szCs w:val="28"/>
                    </w:rPr>
                  </w:pPr>
                  <w:r w:rsidRPr="002A5075">
                    <w:rPr>
                      <w:rFonts w:ascii="Baskerville Old Face" w:hAnsi="Baskerville Old Face" w:cs="Andalus"/>
                      <w:sz w:val="28"/>
                      <w:szCs w:val="28"/>
                    </w:rPr>
                    <w:t>Professional in creating good relations with all Nationalities.</w:t>
                  </w:r>
                </w:p>
                <w:p w:rsidR="001D2649" w:rsidRPr="002A5075" w:rsidRDefault="001D2649" w:rsidP="002311A2">
                  <w:pPr>
                    <w:numPr>
                      <w:ilvl w:val="0"/>
                      <w:numId w:val="19"/>
                    </w:numPr>
                    <w:tabs>
                      <w:tab w:val="clear" w:pos="360"/>
                      <w:tab w:val="num" w:pos="720"/>
                    </w:tabs>
                    <w:spacing w:after="0" w:line="240" w:lineRule="auto"/>
                    <w:ind w:left="720"/>
                    <w:jc w:val="both"/>
                    <w:rPr>
                      <w:rFonts w:ascii="Baskerville Old Face" w:hAnsi="Baskerville Old Face" w:cs="Andalus"/>
                      <w:sz w:val="28"/>
                      <w:szCs w:val="28"/>
                    </w:rPr>
                  </w:pPr>
                  <w:r w:rsidRPr="002A5075">
                    <w:rPr>
                      <w:rFonts w:ascii="Baskerville Old Face" w:hAnsi="Baskerville Old Face" w:cs="Andalus"/>
                      <w:sz w:val="28"/>
                      <w:szCs w:val="28"/>
                    </w:rPr>
                    <w:t>Have the ability to handle all problems and how to penetrate it and find a good solution to be satisfied to everyone.</w:t>
                  </w:r>
                </w:p>
                <w:p w:rsidR="001D2649" w:rsidRPr="00032F91" w:rsidRDefault="001D2649" w:rsidP="002311A2">
                  <w:pPr>
                    <w:tabs>
                      <w:tab w:val="num" w:pos="720"/>
                    </w:tabs>
                    <w:spacing w:line="240" w:lineRule="auto"/>
                    <w:ind w:left="720"/>
                    <w:jc w:val="center"/>
                    <w:rPr>
                      <w:rFonts w:ascii="Monotype Corsiva" w:hAnsi="Monotype Corsiva"/>
                      <w:b/>
                      <w:bCs/>
                      <w:color w:val="000080"/>
                      <w:sz w:val="26"/>
                      <w:szCs w:val="26"/>
                      <w:u w:val="single"/>
                    </w:rPr>
                  </w:pPr>
                </w:p>
                <w:p w:rsidR="002A5075" w:rsidRPr="007808DF" w:rsidRDefault="002A5075" w:rsidP="002A5075">
                  <w:pPr>
                    <w:spacing w:before="100" w:beforeAutospacing="1" w:after="0" w:line="240" w:lineRule="auto"/>
                    <w:ind w:left="0"/>
                    <w:jc w:val="lowKashida"/>
                    <w:rPr>
                      <w:rFonts w:ascii="Century" w:hAnsi="Century"/>
                      <w:b/>
                      <w:bCs/>
                      <w:smallCaps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entury" w:hAnsi="Century"/>
                      <w:b/>
                      <w:bCs/>
                      <w:smallCaps/>
                      <w:sz w:val="32"/>
                      <w:szCs w:val="32"/>
                      <w:u w:val="single"/>
                    </w:rPr>
                    <w:t>In</w:t>
                  </w:r>
                  <w:r w:rsidR="002311A2" w:rsidRPr="007808DF">
                    <w:rPr>
                      <w:rFonts w:ascii="Century" w:hAnsi="Century"/>
                      <w:b/>
                      <w:bCs/>
                      <w:smallCaps/>
                      <w:sz w:val="32"/>
                      <w:szCs w:val="32"/>
                      <w:u w:val="single"/>
                    </w:rPr>
                    <w:t xml:space="preserve"> The End</w:t>
                  </w:r>
                </w:p>
                <w:p w:rsidR="002311A2" w:rsidRPr="002A5075" w:rsidRDefault="002A5075" w:rsidP="002A5075">
                  <w:pPr>
                    <w:pStyle w:val="ListParagraph"/>
                    <w:spacing w:line="240" w:lineRule="auto"/>
                    <w:ind w:left="540"/>
                    <w:rPr>
                      <w:rFonts w:ascii="Baskerville Old Face" w:hAnsi="Baskerville Old Face" w:cs="Andalus"/>
                      <w:sz w:val="28"/>
                      <w:szCs w:val="28"/>
                    </w:rPr>
                  </w:pPr>
                  <w:r w:rsidRPr="002A5075">
                    <w:rPr>
                      <w:rFonts w:ascii="Baskerville Old Face" w:hAnsi="Baskerville Old Face" w:cs="Andalus"/>
                      <w:sz w:val="28"/>
                      <w:szCs w:val="28"/>
                    </w:rPr>
                    <w:t>Thanks for your time, and I want to be one of your team. I'm looking forward to meeting you for your personal interview as soon as possible.</w:t>
                  </w:r>
                </w:p>
                <w:p w:rsidR="00032F91" w:rsidRDefault="00032F91" w:rsidP="002311A2">
                  <w:pPr>
                    <w:pStyle w:val="ListParagraph"/>
                    <w:spacing w:line="240" w:lineRule="auto"/>
                    <w:ind w:left="540"/>
                    <w:rPr>
                      <w:rFonts w:ascii="Baskerville Old Face" w:hAnsi="Baskerville Old Face" w:cs="Andalus"/>
                      <w:sz w:val="26"/>
                      <w:szCs w:val="26"/>
                      <w:lang w:bidi="ar-SA"/>
                    </w:rPr>
                  </w:pPr>
                </w:p>
                <w:p w:rsidR="002311A2" w:rsidRPr="007D36F8" w:rsidRDefault="002311A2" w:rsidP="002311A2">
                  <w:pPr>
                    <w:spacing w:line="240" w:lineRule="auto"/>
                    <w:ind w:left="0"/>
                    <w:jc w:val="center"/>
                    <w:rPr>
                      <w:rFonts w:ascii="Monotype Corsiva" w:hAnsi="Monotype Corsiva"/>
                      <w:b/>
                      <w:bCs/>
                      <w:color w:val="000080"/>
                      <w:sz w:val="40"/>
                      <w:szCs w:val="40"/>
                      <w:u w:val="single"/>
                    </w:rPr>
                  </w:pPr>
                  <w:r w:rsidRPr="007D36F8">
                    <w:rPr>
                      <w:rFonts w:ascii="Monotype Corsiva" w:hAnsi="Monotype Corsiva"/>
                      <w:b/>
                      <w:bCs/>
                      <w:color w:val="000080"/>
                      <w:sz w:val="40"/>
                      <w:szCs w:val="40"/>
                      <w:u w:val="single"/>
                    </w:rPr>
                    <w:t>THANKS FOR YOUR INTERESTING</w:t>
                  </w:r>
                </w:p>
                <w:p w:rsidR="001D2649" w:rsidRPr="00DA166F" w:rsidRDefault="001D2649" w:rsidP="001D2649">
                  <w:pPr>
                    <w:ind w:left="0"/>
                    <w:rPr>
                      <w:rFonts w:ascii="Century" w:hAnsi="Century"/>
                      <w:b/>
                      <w:bCs/>
                      <w:smallCaps/>
                      <w:sz w:val="32"/>
                      <w:szCs w:val="32"/>
                      <w:u w:val="single"/>
                    </w:rPr>
                  </w:pPr>
                </w:p>
                <w:p w:rsidR="001D2649" w:rsidRDefault="001D2649" w:rsidP="007808D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left="0"/>
                    <w:jc w:val="both"/>
                    <w:rPr>
                      <w:rFonts w:ascii="Century" w:hAnsi="Century"/>
                      <w:b/>
                      <w:bCs/>
                      <w:smallCaps/>
                      <w:sz w:val="32"/>
                      <w:szCs w:val="32"/>
                      <w:u w:val="single"/>
                    </w:rPr>
                  </w:pPr>
                </w:p>
              </w:txbxContent>
            </v:textbox>
          </v:rect>
        </w:pict>
      </w:r>
    </w:p>
    <w:sectPr w:rsidR="002311A2" w:rsidRPr="00B87F9D" w:rsidSect="008A708B">
      <w:headerReference w:type="default" r:id="rId8"/>
      <w:footerReference w:type="default" r:id="rId9"/>
      <w:pgSz w:w="11909" w:h="16834" w:code="9"/>
      <w:pgMar w:top="1378" w:right="1440" w:bottom="1440" w:left="1440" w:header="720" w:footer="451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4CD6" w:rsidRDefault="00834CD6" w:rsidP="00667CB3">
      <w:pPr>
        <w:spacing w:after="0" w:line="240" w:lineRule="auto"/>
      </w:pPr>
      <w:r>
        <w:separator/>
      </w:r>
    </w:p>
  </w:endnote>
  <w:endnote w:type="continuationSeparator" w:id="1">
    <w:p w:rsidR="00834CD6" w:rsidRDefault="00834CD6" w:rsidP="00667C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Majalla U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dobe Arabic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hina Ly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6AB3" w:rsidRPr="000544ED" w:rsidRDefault="00F425C1" w:rsidP="001F1733">
    <w:pPr>
      <w:pStyle w:val="Footer"/>
      <w:pBdr>
        <w:top w:val="thinThickSmallGap" w:sz="24" w:space="2" w:color="622423"/>
      </w:pBdr>
      <w:tabs>
        <w:tab w:val="clear" w:pos="4680"/>
        <w:tab w:val="clear" w:pos="9360"/>
        <w:tab w:val="right" w:pos="9029"/>
      </w:tabs>
      <w:spacing w:after="240"/>
      <w:ind w:left="0" w:right="-43"/>
      <w:jc w:val="center"/>
      <w:rPr>
        <w:rFonts w:ascii="Berlin Sans FB" w:hAnsi="Berlin Sans FB"/>
        <w:sz w:val="26"/>
        <w:szCs w:val="26"/>
      </w:rPr>
    </w:pPr>
    <w:r w:rsidRPr="00F425C1">
      <w:rPr>
        <w:rFonts w:ascii="Berlin Sans FB" w:hAnsi="Berlin Sans FB"/>
        <w:noProof/>
        <w:sz w:val="26"/>
        <w:szCs w:val="26"/>
        <w:lang w:eastAsia="en-IN" w:bidi="ar-SA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6" o:spid="_x0000_s6149" type="#_x0000_t32" style="position:absolute;left:0;text-align:left;margin-left:414pt;margin-top:19.85pt;width:36pt;height:0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gYPHQIAADoEAAAOAAAAZHJzL2Uyb0RvYy54bWysU02P2jAQvVfqf7B8hyQ0s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"/>
      </w:pict>
    </w:r>
    <w:r w:rsidRPr="00F425C1">
      <w:rPr>
        <w:rFonts w:ascii="Berlin Sans FB" w:hAnsi="Berlin Sans FB"/>
        <w:noProof/>
        <w:sz w:val="26"/>
        <w:szCs w:val="26"/>
        <w:lang w:eastAsia="en-IN" w:bidi="ar-SA"/>
      </w:rPr>
      <w:pict>
        <v:oval id="Oval 7" o:spid="_x0000_s6148" style="position:absolute;left:0;text-align:left;margin-left:441pt;margin-top:7.1pt;width:13.9pt;height:13.9pt;z-index:-251655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" fillcolor="#fabf8f" stroked="f"/>
      </w:pict>
    </w:r>
    <w:r w:rsidRPr="00F425C1">
      <w:rPr>
        <w:rFonts w:ascii="Berlin Sans FB" w:hAnsi="Berlin Sans FB"/>
        <w:noProof/>
        <w:sz w:val="26"/>
        <w:szCs w:val="26"/>
        <w:lang w:eastAsia="en-IN" w:bidi="ar-SA"/>
      </w:rPr>
      <w:pict>
        <v:oval id="Oval 8" o:spid="_x0000_s6147" style="position:absolute;left:0;text-align:left;margin-left:437.25pt;margin-top:3.4pt;width:17.65pt;height:17.65pt;z-index:-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" fillcolor="#548dd4" stroked="f"/>
      </w:pict>
    </w:r>
    <w:r w:rsidRPr="00F425C1">
      <w:rPr>
        <w:rFonts w:ascii="Berlin Sans FB" w:hAnsi="Berlin Sans FB"/>
        <w:noProof/>
        <w:sz w:val="26"/>
        <w:szCs w:val="26"/>
        <w:lang w:eastAsia="en-IN" w:bidi="ar-SA"/>
      </w:rPr>
      <w:pict>
        <v:shape id="AutoShape 9" o:spid="_x0000_s6146" type="#_x0000_t32" style="position:absolute;left:0;text-align:left;margin-left:417pt;margin-top:12.15pt;width:26.25pt;height:0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"/>
      </w:pict>
    </w:r>
    <w:r w:rsidRPr="00F425C1">
      <w:rPr>
        <w:rFonts w:ascii="Berlin Sans FB" w:hAnsi="Berlin Sans FB"/>
        <w:noProof/>
        <w:sz w:val="26"/>
        <w:szCs w:val="26"/>
        <w:lang w:eastAsia="en-IN" w:bidi="ar-SA"/>
      </w:rPr>
      <w:pict>
        <v:shape id="AutoShape 10" o:spid="_x0000_s6145" type="#_x0000_t32" style="position:absolute;left:0;text-align:left;margin-left:416.75pt;margin-top:17.95pt;width:36pt;height:0;z-index:25165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"/>
      </w:pict>
    </w:r>
    <w:r w:rsidR="001F1733" w:rsidRPr="000544ED">
      <w:rPr>
        <w:rFonts w:ascii="Berlin Sans FB" w:hAnsi="Berlin Sans FB"/>
        <w:sz w:val="26"/>
        <w:szCs w:val="26"/>
      </w:rPr>
      <w:t xml:space="preserve">BISHOY GUIRGUIS SHAFIK </w:t>
    </w:r>
    <w:r w:rsidR="00F7040F" w:rsidRPr="000544ED">
      <w:rPr>
        <w:rFonts w:ascii="Berlin Sans FB" w:hAnsi="Berlin Sans FB"/>
        <w:sz w:val="26"/>
        <w:szCs w:val="26"/>
      </w:rPr>
      <w:t xml:space="preserve">- </w:t>
    </w:r>
    <w:r w:rsidR="001F1733" w:rsidRPr="000544ED">
      <w:rPr>
        <w:rFonts w:ascii="Berlin Sans FB" w:hAnsi="Berlin Sans FB"/>
        <w:sz w:val="26"/>
        <w:szCs w:val="26"/>
      </w:rPr>
      <w:t>00971507004616</w:t>
    </w:r>
    <w:r w:rsidR="00CC2CFC" w:rsidRPr="000544ED">
      <w:rPr>
        <w:rFonts w:ascii="Berlin Sans FB" w:hAnsi="Berlin Sans FB"/>
        <w:sz w:val="26"/>
        <w:szCs w:val="26"/>
      </w:rPr>
      <w:t xml:space="preserve"> -</w:t>
    </w:r>
    <w:r w:rsidR="001F1733" w:rsidRPr="000544ED">
      <w:rPr>
        <w:rFonts w:ascii="Berlin Sans FB" w:hAnsi="Berlin Sans FB"/>
        <w:sz w:val="26"/>
        <w:szCs w:val="26"/>
      </w:rPr>
      <w:t>besho_222@yahoo.com</w:t>
    </w:r>
    <w:r w:rsidR="004F6AB3" w:rsidRPr="000544ED">
      <w:rPr>
        <w:rFonts w:ascii="Berlin Sans FB" w:hAnsi="Berlin Sans FB"/>
        <w:sz w:val="26"/>
        <w:szCs w:val="26"/>
      </w:rPr>
      <w:tab/>
    </w:r>
    <w:r w:rsidRPr="000544ED">
      <w:rPr>
        <w:rFonts w:ascii="Berlin Sans FB" w:hAnsi="Berlin Sans FB"/>
        <w:sz w:val="26"/>
        <w:szCs w:val="26"/>
      </w:rPr>
      <w:fldChar w:fldCharType="begin"/>
    </w:r>
    <w:r w:rsidR="004F6AB3" w:rsidRPr="000544ED">
      <w:rPr>
        <w:rFonts w:ascii="Berlin Sans FB" w:hAnsi="Berlin Sans FB"/>
        <w:sz w:val="26"/>
        <w:szCs w:val="26"/>
      </w:rPr>
      <w:instrText xml:space="preserve"> PAGE   \* MERGEFORMAT </w:instrText>
    </w:r>
    <w:r w:rsidRPr="000544ED">
      <w:rPr>
        <w:rFonts w:ascii="Berlin Sans FB" w:hAnsi="Berlin Sans FB"/>
        <w:sz w:val="26"/>
        <w:szCs w:val="26"/>
      </w:rPr>
      <w:fldChar w:fldCharType="separate"/>
    </w:r>
    <w:r w:rsidR="00A54498">
      <w:rPr>
        <w:rFonts w:ascii="Berlin Sans FB" w:hAnsi="Berlin Sans FB"/>
        <w:noProof/>
        <w:sz w:val="26"/>
        <w:szCs w:val="26"/>
      </w:rPr>
      <w:t>1</w:t>
    </w:r>
    <w:r w:rsidRPr="000544ED">
      <w:rPr>
        <w:rFonts w:ascii="Berlin Sans FB" w:hAnsi="Berlin Sans FB"/>
        <w:sz w:val="26"/>
        <w:szCs w:val="26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4CD6" w:rsidRDefault="00834CD6" w:rsidP="00667CB3">
      <w:pPr>
        <w:spacing w:after="0" w:line="240" w:lineRule="auto"/>
      </w:pPr>
      <w:r>
        <w:separator/>
      </w:r>
    </w:p>
  </w:footnote>
  <w:footnote w:type="continuationSeparator" w:id="1">
    <w:p w:rsidR="00834CD6" w:rsidRDefault="00834CD6" w:rsidP="00667C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6AB3" w:rsidRDefault="00F425C1" w:rsidP="00C94346">
    <w:pPr>
      <w:pStyle w:val="Header"/>
      <w:spacing w:after="100" w:afterAutospacing="1"/>
    </w:pPr>
    <w:r w:rsidRPr="00F425C1">
      <w:rPr>
        <w:noProof/>
        <w:lang w:eastAsia="en-IN" w:bidi="ar-SA"/>
      </w:rPr>
      <w:pict>
        <v:group id="Group 1" o:spid="_x0000_s6151" style="position:absolute;left:0;text-align:left;margin-left:18.3pt;margin-top:24.9pt;width:563.9pt;height:41.75pt;z-index:251654656;mso-position-horizontal-relative:page;mso-position-vertical-relative:page" coordorigin="330,308" coordsize="11586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" o:allowincell="f">
          <v:rect id="Rectangle 2" o:spid="_x0000_s6154" style="position:absolute;left:377;top:360;width:9346;height:72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Is8r8A&#10;AADbAAAADwAAAGRycy9kb3ducmV2LnhtbERPy6rCMBDdX/AfwgjubtPqpUg1igqCCxfX135oxrbY&#10;TGoTtf69EQR3czjPmc47U4s7ta6yrCCJYhDEudUVFwqOh/XvGITzyBpry6TgSQ7ms97PFDNtH7yj&#10;+94XIoSwy1BB6X2TSenykgy6yDbEgTvb1qAPsC2kbvERwk0th3GcSoMVh4YSG1qVlF/2N6Ngk54N&#10;jrbX7pTq/8qvx0nytzwpNeh3iwkIT53/ij/ujQ7zE3j/Eg6Qs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AizyvwAAANsAAAAPAAAAAAAAAAAAAAAAAJgCAABkcnMvZG93bnJl&#10;di54bWxQSwUGAAAAAAQABAD1AAAAhAMAAAAA&#10;" fillcolor="#fabf8f" stroked="f" strokecolor="white" strokeweight="1.5pt">
            <v:textbox>
              <w:txbxContent>
                <w:p w:rsidR="004F6AB3" w:rsidRPr="00B65E62" w:rsidRDefault="004F6AB3" w:rsidP="00B65E62">
                  <w:pPr>
                    <w:rPr>
                      <w:szCs w:val="28"/>
                    </w:rPr>
                  </w:pPr>
                  <w:r w:rsidRPr="00B65E62">
                    <w:rPr>
                      <w:rFonts w:cs="Arial"/>
                      <w:sz w:val="56"/>
                      <w:szCs w:val="56"/>
                    </w:rPr>
                    <w:t>C</w:t>
                  </w:r>
                  <w:r w:rsidRPr="00B65E62">
                    <w:rPr>
                      <w:rFonts w:cs="Arial"/>
                      <w:sz w:val="40"/>
                      <w:szCs w:val="40"/>
                    </w:rPr>
                    <w:t>urriculum</w:t>
                  </w:r>
                  <w:r w:rsidRPr="00B65E62">
                    <w:rPr>
                      <w:rFonts w:cs="Arial"/>
                      <w:sz w:val="56"/>
                      <w:szCs w:val="56"/>
                    </w:rPr>
                    <w:t>V</w:t>
                  </w:r>
                  <w:r w:rsidRPr="00B65E62">
                    <w:rPr>
                      <w:rFonts w:cs="Arial"/>
                      <w:sz w:val="40"/>
                      <w:szCs w:val="40"/>
                    </w:rPr>
                    <w:t>itae</w:t>
                  </w:r>
                </w:p>
                <w:p w:rsidR="004F6AB3" w:rsidRPr="00B65E62" w:rsidRDefault="004F6AB3" w:rsidP="00B65E62">
                  <w:pPr>
                    <w:rPr>
                      <w:szCs w:val="28"/>
                    </w:rPr>
                  </w:pPr>
                </w:p>
              </w:txbxContent>
            </v:textbox>
          </v:rect>
          <v:rect id="Rectangle 3" o:spid="_x0000_s6153" style="position:absolute;left:9763;top:360;width:2102;height:72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vn+sAA&#10;AADbAAAADwAAAGRycy9kb3ducmV2LnhtbERPTYvCMBC9C/6HMIIX0VQXpFSjiCCIuIetXrwNzdgW&#10;m0lNonb3128WFrzN433Oct2ZRjzJ+dqygukkAUFcWF1zqeB82o1TED4ga2wsk4Jv8rBe9XtLzLR9&#10;8Rc981CKGMI+QwVVCG0mpS8qMugntiWO3NU6gyFCV0rt8BXDTSNnSTKXBmuODRW2tK2ouOUPoyCM&#10;Us55e6/p81BI93M5fkg6KjUcdJsFiEBdeIv/3Xsd58/g75d4gFz9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dvn+sAAAADbAAAADwAAAAAAAAAAAAAAAACYAgAAZHJzL2Rvd25y&#10;ZXYueG1sUEsFBgAAAAAEAAQA9QAAAIUDAAAAAA==&#10;" fillcolor="#9bbb59" stroked="f" strokecolor="white" strokeweight="2pt">
            <v:textbox>
              <w:txbxContent>
                <w:p w:rsidR="004F6AB3" w:rsidRPr="00235D44" w:rsidRDefault="004F6AB3" w:rsidP="00CE0ACD">
                  <w:pPr>
                    <w:pStyle w:val="Header"/>
                    <w:ind w:left="0"/>
                    <w:contextualSpacing/>
                    <w:jc w:val="center"/>
                    <w:rPr>
                      <w:rFonts w:ascii="China Lys" w:hAnsi="China Lys"/>
                      <w:b/>
                      <w:bCs/>
                      <w:color w:val="FFFFFF"/>
                      <w:sz w:val="48"/>
                      <w:szCs w:val="36"/>
                    </w:rPr>
                  </w:pPr>
                  <w:r w:rsidRPr="00235D44">
                    <w:rPr>
                      <w:rFonts w:ascii="China Lys" w:hAnsi="China Lys"/>
                      <w:b/>
                      <w:bCs/>
                      <w:color w:val="FDE9D9"/>
                      <w:sz w:val="58"/>
                      <w:szCs w:val="16"/>
                      <w:lang w:val="en-US"/>
                    </w:rPr>
                    <w:t>201</w:t>
                  </w:r>
                  <w:r w:rsidR="00CE0ACD">
                    <w:rPr>
                      <w:rFonts w:ascii="China Lys" w:hAnsi="China Lys"/>
                      <w:b/>
                      <w:bCs/>
                      <w:color w:val="FDE9D9"/>
                      <w:sz w:val="58"/>
                      <w:szCs w:val="16"/>
                      <w:lang w:val="en-US"/>
                    </w:rPr>
                    <w:t>4</w:t>
                  </w:r>
                </w:p>
              </w:txbxContent>
            </v:textbox>
          </v:rect>
          <v:rect id="Rectangle 4" o:spid="_x0000_s6152" style="position:absolute;left:330;top:308;width:11586;height:83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0JdMcIA&#10;AADbAAAADwAAAGRycy9kb3ducmV2LnhtbERPS4vCMBC+C/6HMAteZE19rGjXKCII4mHBusgeh2Zs&#10;i82kJFHrvzfCgrf5+J6zWLWmFjdyvrKsYDhIQBDnVldcKPg9bj9nIHxA1lhbJgUP8rBadjsLTLW9&#10;84FuWShEDGGfooIyhCaV0uclGfQD2xBH7mydwRChK6R2eI/hppajJJlKgxXHhhIb2pSUX7KrUbCf&#10;fCV/4TS0x9llPP9xdf803V+V6n20628QgdrwFv+7dzrOH8Prl3iA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Ql0xwgAAANsAAAAPAAAAAAAAAAAAAAAAAJgCAABkcnMvZG93&#10;bnJldi54bWxQSwUGAAAAAAQABAD1AAAAhwMAAAAA&#10;" filled="f" strokeweight="1pt"/>
          <w10:wrap anchorx="page" anchory="page"/>
        </v:group>
      </w:pict>
    </w:r>
    <w:r w:rsidRPr="00F425C1">
      <w:rPr>
        <w:noProof/>
        <w:lang w:eastAsia="en-IN" w:bidi="ar-SA"/>
      </w:rPr>
      <w:pict>
        <v:shapetype id="_x0000_t6" coordsize="21600,21600" o:spt="6" path="m,l,21600r21600,xe">
          <v:stroke joinstyle="miter"/>
          <v:path gradientshapeok="t" o:connecttype="custom" o:connectlocs="0,0;0,10800;0,21600;10800,21600;21600,21600;10800,10800" textboxrect="1800,12600,12600,19800"/>
        </v:shapetype>
        <v:shape id="AutoShape 5" o:spid="_x0000_s6150" type="#_x0000_t6" style="position:absolute;left:0;text-align:left;margin-left:-45.35pt;margin-top:-26.25pt;width:37.1pt;height:57.75pt;z-index:251655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" fillcolor="#95b3d7" strokecolor="#95b3d7" strokeweight="1pt">
          <v:fill color2="#dbe5f1" angle="135" focus="50%" type="gradient"/>
          <v:shadow on="t" color="#243f60" opacity=".5" offset="1pt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241CC"/>
    <w:multiLevelType w:val="hybridMultilevel"/>
    <w:tmpl w:val="AE10231E"/>
    <w:lvl w:ilvl="0" w:tplc="E6DAD1C2">
      <w:start w:val="1"/>
      <w:numFmt w:val="decimal"/>
      <w:lvlText w:val="%1)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>
    <w:nsid w:val="095413C8"/>
    <w:multiLevelType w:val="hybridMultilevel"/>
    <w:tmpl w:val="8E8E7F5C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">
    <w:nsid w:val="102B7CE5"/>
    <w:multiLevelType w:val="hybridMultilevel"/>
    <w:tmpl w:val="6A129BE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935285"/>
    <w:multiLevelType w:val="hybridMultilevel"/>
    <w:tmpl w:val="9C1C6E60"/>
    <w:lvl w:ilvl="0" w:tplc="40846F70">
      <w:start w:val="1"/>
      <w:numFmt w:val="upperLetter"/>
      <w:lvlText w:val="%1."/>
      <w:lvlJc w:val="left"/>
      <w:pPr>
        <w:ind w:left="6317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7037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7757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8477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9197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9917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10637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11357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12077" w:hanging="180"/>
      </w:pPr>
      <w:rPr>
        <w:rFonts w:cs="Times New Roman"/>
      </w:rPr>
    </w:lvl>
  </w:abstractNum>
  <w:abstractNum w:abstractNumId="4">
    <w:nsid w:val="1FD13B35"/>
    <w:multiLevelType w:val="hybridMultilevel"/>
    <w:tmpl w:val="46908B1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03E137F"/>
    <w:multiLevelType w:val="hybridMultilevel"/>
    <w:tmpl w:val="21DEA6B2"/>
    <w:lvl w:ilvl="0" w:tplc="0409000B">
      <w:start w:val="1"/>
      <w:numFmt w:val="bullet"/>
      <w:lvlText w:val="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307CD9"/>
    <w:multiLevelType w:val="hybridMultilevel"/>
    <w:tmpl w:val="9C1C6E60"/>
    <w:lvl w:ilvl="0" w:tplc="40846F70">
      <w:start w:val="1"/>
      <w:numFmt w:val="upperLetter"/>
      <w:lvlText w:val="%1."/>
      <w:lvlJc w:val="left"/>
      <w:pPr>
        <w:ind w:left="6317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7037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7757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8477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9197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9917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10637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11357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12077" w:hanging="180"/>
      </w:pPr>
      <w:rPr>
        <w:rFonts w:cs="Times New Roman"/>
      </w:rPr>
    </w:lvl>
  </w:abstractNum>
  <w:abstractNum w:abstractNumId="7">
    <w:nsid w:val="2C532BE1"/>
    <w:multiLevelType w:val="hybridMultilevel"/>
    <w:tmpl w:val="A8C2B5DC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>
    <w:nsid w:val="2C903F5A"/>
    <w:multiLevelType w:val="hybridMultilevel"/>
    <w:tmpl w:val="511E4D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B53AE3"/>
    <w:multiLevelType w:val="hybridMultilevel"/>
    <w:tmpl w:val="CEB0ADDA"/>
    <w:lvl w:ilvl="0" w:tplc="04090015">
      <w:start w:val="1"/>
      <w:numFmt w:val="upperLetter"/>
      <w:lvlText w:val="%1."/>
      <w:lvlJc w:val="left"/>
      <w:pPr>
        <w:ind w:left="5463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618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690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762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834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906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978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1050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11223" w:hanging="180"/>
      </w:pPr>
      <w:rPr>
        <w:rFonts w:cs="Times New Roman"/>
      </w:rPr>
    </w:lvl>
  </w:abstractNum>
  <w:abstractNum w:abstractNumId="10">
    <w:nsid w:val="346E1953"/>
    <w:multiLevelType w:val="multilevel"/>
    <w:tmpl w:val="6B786A7C"/>
    <w:lvl w:ilvl="0">
      <w:start w:val="1"/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3915"/>
        </w:tabs>
        <w:ind w:left="3915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4635"/>
        </w:tabs>
        <w:ind w:left="4635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5355"/>
        </w:tabs>
        <w:ind w:left="5355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6075"/>
        </w:tabs>
        <w:ind w:left="6075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6795"/>
        </w:tabs>
        <w:ind w:left="6795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7515"/>
        </w:tabs>
        <w:ind w:left="7515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8235"/>
        </w:tabs>
        <w:ind w:left="8235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8955"/>
        </w:tabs>
        <w:ind w:left="8955" w:hanging="360"/>
      </w:pPr>
      <w:rPr>
        <w:rFonts w:cs="Times New Roman"/>
      </w:rPr>
    </w:lvl>
  </w:abstractNum>
  <w:abstractNum w:abstractNumId="11">
    <w:nsid w:val="36AF0FF8"/>
    <w:multiLevelType w:val="hybridMultilevel"/>
    <w:tmpl w:val="930E23A2"/>
    <w:lvl w:ilvl="0" w:tplc="04090001">
      <w:start w:val="1"/>
      <w:numFmt w:val="bullet"/>
      <w:lvlText w:val=""/>
      <w:lvlJc w:val="left"/>
      <w:pPr>
        <w:tabs>
          <w:tab w:val="num" w:pos="450"/>
        </w:tabs>
        <w:ind w:left="4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170"/>
        </w:tabs>
        <w:ind w:left="117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90"/>
        </w:tabs>
        <w:ind w:left="18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610"/>
        </w:tabs>
        <w:ind w:left="261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330"/>
        </w:tabs>
        <w:ind w:left="333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050"/>
        </w:tabs>
        <w:ind w:left="405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770"/>
        </w:tabs>
        <w:ind w:left="477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90"/>
        </w:tabs>
        <w:ind w:left="549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210"/>
        </w:tabs>
        <w:ind w:left="6210" w:hanging="360"/>
      </w:pPr>
      <w:rPr>
        <w:rFonts w:ascii="Wingdings" w:hAnsi="Wingdings" w:hint="default"/>
      </w:rPr>
    </w:lvl>
  </w:abstractNum>
  <w:abstractNum w:abstractNumId="12">
    <w:nsid w:val="3B52797F"/>
    <w:multiLevelType w:val="hybridMultilevel"/>
    <w:tmpl w:val="A3C2CFE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F43E44"/>
    <w:multiLevelType w:val="hybridMultilevel"/>
    <w:tmpl w:val="2888369E"/>
    <w:lvl w:ilvl="0" w:tplc="AAE6C12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00FF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480E0280"/>
    <w:multiLevelType w:val="hybridMultilevel"/>
    <w:tmpl w:val="F0D47E86"/>
    <w:lvl w:ilvl="0" w:tplc="50DA39DA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>
    <w:nsid w:val="4AD05993"/>
    <w:multiLevelType w:val="hybridMultilevel"/>
    <w:tmpl w:val="78E44404"/>
    <w:lvl w:ilvl="0" w:tplc="F690A780">
      <w:start w:val="1"/>
      <w:numFmt w:val="lowerLetter"/>
      <w:lvlText w:val="%1."/>
      <w:lvlJc w:val="left"/>
      <w:pPr>
        <w:ind w:left="5463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618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690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762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834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906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978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1050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11223" w:hanging="180"/>
      </w:pPr>
      <w:rPr>
        <w:rFonts w:cs="Times New Roman"/>
      </w:rPr>
    </w:lvl>
  </w:abstractNum>
  <w:abstractNum w:abstractNumId="16">
    <w:nsid w:val="4ADE59C9"/>
    <w:multiLevelType w:val="hybridMultilevel"/>
    <w:tmpl w:val="669A914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C077553"/>
    <w:multiLevelType w:val="hybridMultilevel"/>
    <w:tmpl w:val="9C1C6E60"/>
    <w:lvl w:ilvl="0" w:tplc="40846F70">
      <w:start w:val="1"/>
      <w:numFmt w:val="upperLetter"/>
      <w:lvlText w:val="%1."/>
      <w:lvlJc w:val="left"/>
      <w:pPr>
        <w:ind w:left="6317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7037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7757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8477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9197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9917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10637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11357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12077" w:hanging="180"/>
      </w:pPr>
      <w:rPr>
        <w:rFonts w:cs="Times New Roman"/>
      </w:rPr>
    </w:lvl>
  </w:abstractNum>
  <w:abstractNum w:abstractNumId="18">
    <w:nsid w:val="4D9754AE"/>
    <w:multiLevelType w:val="hybridMultilevel"/>
    <w:tmpl w:val="9C1C6E60"/>
    <w:lvl w:ilvl="0" w:tplc="40846F70">
      <w:start w:val="1"/>
      <w:numFmt w:val="upperLetter"/>
      <w:lvlText w:val="%1."/>
      <w:lvlJc w:val="left"/>
      <w:pPr>
        <w:ind w:left="6317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7037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7757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8477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9197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9917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10637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11357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12077" w:hanging="180"/>
      </w:pPr>
      <w:rPr>
        <w:rFonts w:cs="Times New Roman"/>
      </w:rPr>
    </w:lvl>
  </w:abstractNum>
  <w:abstractNum w:abstractNumId="19">
    <w:nsid w:val="4FFF3586"/>
    <w:multiLevelType w:val="hybridMultilevel"/>
    <w:tmpl w:val="1A12A334"/>
    <w:lvl w:ilvl="0" w:tplc="0409000B">
      <w:start w:val="1"/>
      <w:numFmt w:val="bullet"/>
      <w:lvlText w:val=""/>
      <w:lvlJc w:val="left"/>
      <w:pPr>
        <w:ind w:left="1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0">
    <w:nsid w:val="511556F8"/>
    <w:multiLevelType w:val="hybridMultilevel"/>
    <w:tmpl w:val="44722B2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2CE6768"/>
    <w:multiLevelType w:val="hybridMultilevel"/>
    <w:tmpl w:val="A8B831E8"/>
    <w:lvl w:ilvl="0" w:tplc="4009000F">
      <w:start w:val="1"/>
      <w:numFmt w:val="decimal"/>
      <w:lvlText w:val="%1."/>
      <w:lvlJc w:val="left"/>
      <w:pPr>
        <w:ind w:left="1170" w:hanging="360"/>
      </w:pPr>
    </w:lvl>
    <w:lvl w:ilvl="1" w:tplc="40090019" w:tentative="1">
      <w:start w:val="1"/>
      <w:numFmt w:val="lowerLetter"/>
      <w:lvlText w:val="%2."/>
      <w:lvlJc w:val="left"/>
      <w:pPr>
        <w:ind w:left="1890" w:hanging="360"/>
      </w:pPr>
    </w:lvl>
    <w:lvl w:ilvl="2" w:tplc="4009001B" w:tentative="1">
      <w:start w:val="1"/>
      <w:numFmt w:val="lowerRoman"/>
      <w:lvlText w:val="%3."/>
      <w:lvlJc w:val="right"/>
      <w:pPr>
        <w:ind w:left="2610" w:hanging="180"/>
      </w:pPr>
    </w:lvl>
    <w:lvl w:ilvl="3" w:tplc="4009000F" w:tentative="1">
      <w:start w:val="1"/>
      <w:numFmt w:val="decimal"/>
      <w:lvlText w:val="%4."/>
      <w:lvlJc w:val="left"/>
      <w:pPr>
        <w:ind w:left="3330" w:hanging="360"/>
      </w:pPr>
    </w:lvl>
    <w:lvl w:ilvl="4" w:tplc="40090019" w:tentative="1">
      <w:start w:val="1"/>
      <w:numFmt w:val="lowerLetter"/>
      <w:lvlText w:val="%5."/>
      <w:lvlJc w:val="left"/>
      <w:pPr>
        <w:ind w:left="4050" w:hanging="360"/>
      </w:pPr>
    </w:lvl>
    <w:lvl w:ilvl="5" w:tplc="4009001B" w:tentative="1">
      <w:start w:val="1"/>
      <w:numFmt w:val="lowerRoman"/>
      <w:lvlText w:val="%6."/>
      <w:lvlJc w:val="right"/>
      <w:pPr>
        <w:ind w:left="4770" w:hanging="180"/>
      </w:pPr>
    </w:lvl>
    <w:lvl w:ilvl="6" w:tplc="4009000F" w:tentative="1">
      <w:start w:val="1"/>
      <w:numFmt w:val="decimal"/>
      <w:lvlText w:val="%7."/>
      <w:lvlJc w:val="left"/>
      <w:pPr>
        <w:ind w:left="5490" w:hanging="360"/>
      </w:pPr>
    </w:lvl>
    <w:lvl w:ilvl="7" w:tplc="40090019" w:tentative="1">
      <w:start w:val="1"/>
      <w:numFmt w:val="lowerLetter"/>
      <w:lvlText w:val="%8."/>
      <w:lvlJc w:val="left"/>
      <w:pPr>
        <w:ind w:left="6210" w:hanging="360"/>
      </w:pPr>
    </w:lvl>
    <w:lvl w:ilvl="8" w:tplc="40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2">
    <w:nsid w:val="54C8545D"/>
    <w:multiLevelType w:val="hybridMultilevel"/>
    <w:tmpl w:val="71F43A4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7FA6D16"/>
    <w:multiLevelType w:val="hybridMultilevel"/>
    <w:tmpl w:val="7562BA1A"/>
    <w:lvl w:ilvl="0" w:tplc="0409000B">
      <w:start w:val="1"/>
      <w:numFmt w:val="bullet"/>
      <w:lvlText w:val=""/>
      <w:lvlJc w:val="left"/>
      <w:pPr>
        <w:ind w:left="9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4">
    <w:nsid w:val="59816994"/>
    <w:multiLevelType w:val="hybridMultilevel"/>
    <w:tmpl w:val="32F07A5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00FF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>
    <w:nsid w:val="62C910D7"/>
    <w:multiLevelType w:val="hybridMultilevel"/>
    <w:tmpl w:val="738EA75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BC41AC6"/>
    <w:multiLevelType w:val="hybridMultilevel"/>
    <w:tmpl w:val="AB881C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6F323353"/>
    <w:multiLevelType w:val="hybridMultilevel"/>
    <w:tmpl w:val="55AC02E2"/>
    <w:lvl w:ilvl="0" w:tplc="0409000B">
      <w:start w:val="1"/>
      <w:numFmt w:val="bullet"/>
      <w:lvlText w:val=""/>
      <w:lvlJc w:val="left"/>
      <w:pPr>
        <w:ind w:left="1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8">
    <w:nsid w:val="7A002819"/>
    <w:multiLevelType w:val="hybridMultilevel"/>
    <w:tmpl w:val="08867A50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7"/>
  </w:num>
  <w:num w:numId="3">
    <w:abstractNumId w:val="6"/>
  </w:num>
  <w:num w:numId="4">
    <w:abstractNumId w:val="3"/>
  </w:num>
  <w:num w:numId="5">
    <w:abstractNumId w:val="18"/>
  </w:num>
  <w:num w:numId="6">
    <w:abstractNumId w:val="15"/>
  </w:num>
  <w:num w:numId="7">
    <w:abstractNumId w:val="9"/>
  </w:num>
  <w:num w:numId="8">
    <w:abstractNumId w:val="10"/>
  </w:num>
  <w:num w:numId="9">
    <w:abstractNumId w:val="28"/>
  </w:num>
  <w:num w:numId="10">
    <w:abstractNumId w:val="0"/>
  </w:num>
  <w:num w:numId="11">
    <w:abstractNumId w:val="13"/>
  </w:num>
  <w:num w:numId="12">
    <w:abstractNumId w:val="1"/>
  </w:num>
  <w:num w:numId="13">
    <w:abstractNumId w:val="27"/>
  </w:num>
  <w:num w:numId="14">
    <w:abstractNumId w:val="26"/>
  </w:num>
  <w:num w:numId="15">
    <w:abstractNumId w:val="19"/>
  </w:num>
  <w:num w:numId="16">
    <w:abstractNumId w:val="23"/>
  </w:num>
  <w:num w:numId="17">
    <w:abstractNumId w:val="11"/>
  </w:num>
  <w:num w:numId="18">
    <w:abstractNumId w:val="24"/>
  </w:num>
  <w:num w:numId="19">
    <w:abstractNumId w:val="14"/>
  </w:num>
  <w:num w:numId="20">
    <w:abstractNumId w:val="8"/>
  </w:num>
  <w:num w:numId="21">
    <w:abstractNumId w:val="7"/>
  </w:num>
  <w:num w:numId="22">
    <w:abstractNumId w:val="25"/>
  </w:num>
  <w:num w:numId="23">
    <w:abstractNumId w:val="4"/>
  </w:num>
  <w:num w:numId="24">
    <w:abstractNumId w:val="5"/>
  </w:num>
  <w:num w:numId="25">
    <w:abstractNumId w:val="22"/>
  </w:num>
  <w:num w:numId="26">
    <w:abstractNumId w:val="21"/>
  </w:num>
  <w:num w:numId="27">
    <w:abstractNumId w:val="12"/>
  </w:num>
  <w:num w:numId="28">
    <w:abstractNumId w:val="16"/>
  </w:num>
  <w:num w:numId="2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defaultTabStop w:val="720"/>
  <w:characterSpacingControl w:val="doNotCompress"/>
  <w:hdrShapeDefaults>
    <o:shapedefaults v:ext="edit" spidmax="11266"/>
    <o:shapelayout v:ext="edit">
      <o:idmap v:ext="edit" data="6"/>
      <o:rules v:ext="edit">
        <o:r id="V:Rule4" type="connector" idref="#AutoShape 9"/>
        <o:r id="V:Rule5" type="connector" idref="#AutoShape 6"/>
        <o:r id="V:Rule6" type="connector" idref="#AutoShape 10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A73BA0"/>
    <w:rsid w:val="00005F02"/>
    <w:rsid w:val="00013AE3"/>
    <w:rsid w:val="00030B43"/>
    <w:rsid w:val="00032F91"/>
    <w:rsid w:val="00041CAB"/>
    <w:rsid w:val="00041CCD"/>
    <w:rsid w:val="0005150C"/>
    <w:rsid w:val="000544ED"/>
    <w:rsid w:val="000647BA"/>
    <w:rsid w:val="00087BFC"/>
    <w:rsid w:val="000A6E84"/>
    <w:rsid w:val="000C2C1A"/>
    <w:rsid w:val="000C61A6"/>
    <w:rsid w:val="000C74EB"/>
    <w:rsid w:val="000D3FAC"/>
    <w:rsid w:val="000E0853"/>
    <w:rsid w:val="000E5839"/>
    <w:rsid w:val="000E6616"/>
    <w:rsid w:val="000F2FBE"/>
    <w:rsid w:val="001006C6"/>
    <w:rsid w:val="001021C9"/>
    <w:rsid w:val="00115583"/>
    <w:rsid w:val="00115F4D"/>
    <w:rsid w:val="00116A8B"/>
    <w:rsid w:val="00120BC0"/>
    <w:rsid w:val="00130DF2"/>
    <w:rsid w:val="001458B4"/>
    <w:rsid w:val="00161022"/>
    <w:rsid w:val="001667F0"/>
    <w:rsid w:val="00170E03"/>
    <w:rsid w:val="00196422"/>
    <w:rsid w:val="001A722C"/>
    <w:rsid w:val="001B0E49"/>
    <w:rsid w:val="001C0511"/>
    <w:rsid w:val="001D18DF"/>
    <w:rsid w:val="001D2649"/>
    <w:rsid w:val="001D43F4"/>
    <w:rsid w:val="001F1733"/>
    <w:rsid w:val="00212940"/>
    <w:rsid w:val="002248E2"/>
    <w:rsid w:val="00230006"/>
    <w:rsid w:val="002311A2"/>
    <w:rsid w:val="00233563"/>
    <w:rsid w:val="00235D44"/>
    <w:rsid w:val="002367E2"/>
    <w:rsid w:val="0023723F"/>
    <w:rsid w:val="0024019D"/>
    <w:rsid w:val="0024287E"/>
    <w:rsid w:val="00252A5F"/>
    <w:rsid w:val="002714A3"/>
    <w:rsid w:val="0028538E"/>
    <w:rsid w:val="00286B5B"/>
    <w:rsid w:val="00286D37"/>
    <w:rsid w:val="00290EE4"/>
    <w:rsid w:val="002A5075"/>
    <w:rsid w:val="002A633A"/>
    <w:rsid w:val="002F461D"/>
    <w:rsid w:val="002F7CEB"/>
    <w:rsid w:val="00304A88"/>
    <w:rsid w:val="00321CD2"/>
    <w:rsid w:val="00330454"/>
    <w:rsid w:val="00335440"/>
    <w:rsid w:val="00377671"/>
    <w:rsid w:val="003823C1"/>
    <w:rsid w:val="0038724C"/>
    <w:rsid w:val="00395503"/>
    <w:rsid w:val="00397FEE"/>
    <w:rsid w:val="003A6621"/>
    <w:rsid w:val="003B1EB5"/>
    <w:rsid w:val="003C129D"/>
    <w:rsid w:val="003C46B0"/>
    <w:rsid w:val="003C4953"/>
    <w:rsid w:val="003D2FB9"/>
    <w:rsid w:val="003E7981"/>
    <w:rsid w:val="003F0F05"/>
    <w:rsid w:val="003F3D3A"/>
    <w:rsid w:val="004015B8"/>
    <w:rsid w:val="00403A58"/>
    <w:rsid w:val="004120E8"/>
    <w:rsid w:val="0044038F"/>
    <w:rsid w:val="00446DA6"/>
    <w:rsid w:val="00462087"/>
    <w:rsid w:val="004B3BAD"/>
    <w:rsid w:val="004E518D"/>
    <w:rsid w:val="004F25F2"/>
    <w:rsid w:val="004F6AB3"/>
    <w:rsid w:val="00511007"/>
    <w:rsid w:val="00515E20"/>
    <w:rsid w:val="00516F0A"/>
    <w:rsid w:val="005255FD"/>
    <w:rsid w:val="00541E58"/>
    <w:rsid w:val="005453FD"/>
    <w:rsid w:val="00554851"/>
    <w:rsid w:val="00556072"/>
    <w:rsid w:val="0058221F"/>
    <w:rsid w:val="005871E4"/>
    <w:rsid w:val="005C756B"/>
    <w:rsid w:val="005E14B0"/>
    <w:rsid w:val="005F3AE1"/>
    <w:rsid w:val="006021D4"/>
    <w:rsid w:val="006118B6"/>
    <w:rsid w:val="00615BBC"/>
    <w:rsid w:val="00620C64"/>
    <w:rsid w:val="00622B16"/>
    <w:rsid w:val="00630FC6"/>
    <w:rsid w:val="00632D6C"/>
    <w:rsid w:val="00632F99"/>
    <w:rsid w:val="00634C10"/>
    <w:rsid w:val="00642067"/>
    <w:rsid w:val="00666D41"/>
    <w:rsid w:val="00667CB3"/>
    <w:rsid w:val="0067582B"/>
    <w:rsid w:val="00687BDD"/>
    <w:rsid w:val="006B34B2"/>
    <w:rsid w:val="006B68FB"/>
    <w:rsid w:val="006C4556"/>
    <w:rsid w:val="006C7EEC"/>
    <w:rsid w:val="006D46BC"/>
    <w:rsid w:val="006E728E"/>
    <w:rsid w:val="006F40F6"/>
    <w:rsid w:val="00717965"/>
    <w:rsid w:val="007248C2"/>
    <w:rsid w:val="00733E31"/>
    <w:rsid w:val="00737C4F"/>
    <w:rsid w:val="00745C8E"/>
    <w:rsid w:val="00754EF3"/>
    <w:rsid w:val="00757355"/>
    <w:rsid w:val="00765F0B"/>
    <w:rsid w:val="007726F9"/>
    <w:rsid w:val="00772A6C"/>
    <w:rsid w:val="00775B83"/>
    <w:rsid w:val="007808DF"/>
    <w:rsid w:val="00782BB4"/>
    <w:rsid w:val="00786171"/>
    <w:rsid w:val="00793D97"/>
    <w:rsid w:val="00793E43"/>
    <w:rsid w:val="00794ED8"/>
    <w:rsid w:val="007A6658"/>
    <w:rsid w:val="007A7C75"/>
    <w:rsid w:val="007B378F"/>
    <w:rsid w:val="007B7EDA"/>
    <w:rsid w:val="007C4091"/>
    <w:rsid w:val="007D36F8"/>
    <w:rsid w:val="007D5BC0"/>
    <w:rsid w:val="00800FA1"/>
    <w:rsid w:val="00801AFD"/>
    <w:rsid w:val="00811432"/>
    <w:rsid w:val="008154D7"/>
    <w:rsid w:val="00821D33"/>
    <w:rsid w:val="00832DD4"/>
    <w:rsid w:val="00834667"/>
    <w:rsid w:val="00834CD6"/>
    <w:rsid w:val="00835EFA"/>
    <w:rsid w:val="008670F7"/>
    <w:rsid w:val="0087250D"/>
    <w:rsid w:val="00875755"/>
    <w:rsid w:val="008759CB"/>
    <w:rsid w:val="00886DBC"/>
    <w:rsid w:val="008922E1"/>
    <w:rsid w:val="008A0B8E"/>
    <w:rsid w:val="008A7019"/>
    <w:rsid w:val="008A708B"/>
    <w:rsid w:val="008B1EFB"/>
    <w:rsid w:val="008B5019"/>
    <w:rsid w:val="008B6783"/>
    <w:rsid w:val="008C2271"/>
    <w:rsid w:val="008C3C89"/>
    <w:rsid w:val="008D1B1A"/>
    <w:rsid w:val="008E120A"/>
    <w:rsid w:val="009413AC"/>
    <w:rsid w:val="00976480"/>
    <w:rsid w:val="00983C54"/>
    <w:rsid w:val="009A2601"/>
    <w:rsid w:val="009A2A3C"/>
    <w:rsid w:val="009C2E27"/>
    <w:rsid w:val="009E4329"/>
    <w:rsid w:val="00A0466B"/>
    <w:rsid w:val="00A04E98"/>
    <w:rsid w:val="00A1534F"/>
    <w:rsid w:val="00A279D7"/>
    <w:rsid w:val="00A54498"/>
    <w:rsid w:val="00A73BA0"/>
    <w:rsid w:val="00A97F2D"/>
    <w:rsid w:val="00AA690F"/>
    <w:rsid w:val="00AF0AEE"/>
    <w:rsid w:val="00AF156D"/>
    <w:rsid w:val="00AF7746"/>
    <w:rsid w:val="00B10848"/>
    <w:rsid w:val="00B45062"/>
    <w:rsid w:val="00B52619"/>
    <w:rsid w:val="00B530E2"/>
    <w:rsid w:val="00B65E62"/>
    <w:rsid w:val="00B86A49"/>
    <w:rsid w:val="00B874F2"/>
    <w:rsid w:val="00B87F9D"/>
    <w:rsid w:val="00B908FB"/>
    <w:rsid w:val="00B91E6B"/>
    <w:rsid w:val="00B9532D"/>
    <w:rsid w:val="00BB2441"/>
    <w:rsid w:val="00BC1D51"/>
    <w:rsid w:val="00BD4913"/>
    <w:rsid w:val="00BE3C05"/>
    <w:rsid w:val="00BE5CCC"/>
    <w:rsid w:val="00C3018B"/>
    <w:rsid w:val="00C31D96"/>
    <w:rsid w:val="00C375DE"/>
    <w:rsid w:val="00C5311C"/>
    <w:rsid w:val="00C578B8"/>
    <w:rsid w:val="00C94346"/>
    <w:rsid w:val="00C96000"/>
    <w:rsid w:val="00C96AEE"/>
    <w:rsid w:val="00CC2CFC"/>
    <w:rsid w:val="00CD3BFF"/>
    <w:rsid w:val="00CE0ACD"/>
    <w:rsid w:val="00CE32F4"/>
    <w:rsid w:val="00CE393E"/>
    <w:rsid w:val="00D04565"/>
    <w:rsid w:val="00D04945"/>
    <w:rsid w:val="00D109C2"/>
    <w:rsid w:val="00D15E52"/>
    <w:rsid w:val="00D22090"/>
    <w:rsid w:val="00D36ABC"/>
    <w:rsid w:val="00D52ED7"/>
    <w:rsid w:val="00D74B0F"/>
    <w:rsid w:val="00D8008E"/>
    <w:rsid w:val="00DA0ABC"/>
    <w:rsid w:val="00DA166F"/>
    <w:rsid w:val="00DA5B88"/>
    <w:rsid w:val="00DB2111"/>
    <w:rsid w:val="00DF2C3A"/>
    <w:rsid w:val="00DF70C3"/>
    <w:rsid w:val="00E10AE6"/>
    <w:rsid w:val="00E11A79"/>
    <w:rsid w:val="00E45DB1"/>
    <w:rsid w:val="00E552A2"/>
    <w:rsid w:val="00E9125A"/>
    <w:rsid w:val="00E93886"/>
    <w:rsid w:val="00E96520"/>
    <w:rsid w:val="00EC324E"/>
    <w:rsid w:val="00EE4CC0"/>
    <w:rsid w:val="00EE53E7"/>
    <w:rsid w:val="00F21B15"/>
    <w:rsid w:val="00F31B00"/>
    <w:rsid w:val="00F377AC"/>
    <w:rsid w:val="00F425C1"/>
    <w:rsid w:val="00F577C2"/>
    <w:rsid w:val="00F60E04"/>
    <w:rsid w:val="00F63552"/>
    <w:rsid w:val="00F65301"/>
    <w:rsid w:val="00F67151"/>
    <w:rsid w:val="00F7040F"/>
    <w:rsid w:val="00F81B44"/>
    <w:rsid w:val="00F84B3C"/>
    <w:rsid w:val="00F921E7"/>
    <w:rsid w:val="00FA6BF7"/>
    <w:rsid w:val="00FB2DD9"/>
    <w:rsid w:val="00FB3999"/>
    <w:rsid w:val="00FD1450"/>
    <w:rsid w:val="00FE18E6"/>
    <w:rsid w:val="00FE6879"/>
    <w:rsid w:val="00FF0ABB"/>
    <w:rsid w:val="00FF58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ill Sans MT" w:eastAsia="Gill Sans MT" w:hAnsi="Gill Sans MT" w:cs="Majalla U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953"/>
    <w:pPr>
      <w:spacing w:after="200" w:line="276" w:lineRule="auto"/>
      <w:ind w:left="1440"/>
    </w:pPr>
    <w:rPr>
      <w:sz w:val="22"/>
      <w:szCs w:val="22"/>
      <w:lang w:val="en-IN" w:bidi="hi-IN"/>
    </w:rPr>
  </w:style>
  <w:style w:type="paragraph" w:styleId="Heading2">
    <w:name w:val="heading 2"/>
    <w:basedOn w:val="Normal"/>
    <w:link w:val="Heading2Char"/>
    <w:uiPriority w:val="99"/>
    <w:qFormat/>
    <w:rsid w:val="00B65E62"/>
    <w:pPr>
      <w:spacing w:before="100" w:beforeAutospacing="1" w:after="100" w:afterAutospacing="1" w:line="240" w:lineRule="auto"/>
      <w:ind w:left="0"/>
      <w:outlineLvl w:val="1"/>
    </w:pPr>
    <w:rPr>
      <w:rFonts w:ascii="Times New Roman" w:eastAsia="Times New Roman" w:hAnsi="Times New Roman" w:cs="Times New Roman"/>
      <w:b/>
      <w:bCs/>
      <w:color w:val="000000"/>
      <w:sz w:val="36"/>
      <w:szCs w:val="36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9"/>
    <w:locked/>
    <w:rsid w:val="00B65E62"/>
    <w:rPr>
      <w:rFonts w:ascii="Times New Roman" w:hAnsi="Times New Roman" w:cs="Times New Roman"/>
      <w:b/>
      <w:bCs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rsid w:val="00667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667CB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667C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667CB3"/>
    <w:rPr>
      <w:rFonts w:cs="Times New Roman"/>
    </w:rPr>
  </w:style>
  <w:style w:type="paragraph" w:styleId="Footer">
    <w:name w:val="footer"/>
    <w:basedOn w:val="Normal"/>
    <w:link w:val="FooterChar"/>
    <w:uiPriority w:val="99"/>
    <w:rsid w:val="00667C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locked/>
    <w:rsid w:val="00667CB3"/>
    <w:rPr>
      <w:rFonts w:cs="Times New Roman"/>
    </w:rPr>
  </w:style>
  <w:style w:type="paragraph" w:styleId="Title">
    <w:name w:val="Title"/>
    <w:basedOn w:val="Normal"/>
    <w:next w:val="Normal"/>
    <w:link w:val="TitleChar"/>
    <w:qFormat/>
    <w:rsid w:val="00120BC0"/>
    <w:pPr>
      <w:pBdr>
        <w:bottom w:val="single" w:sz="8" w:space="4" w:color="4F81BD"/>
      </w:pBdr>
      <w:spacing w:after="300" w:line="240" w:lineRule="auto"/>
      <w:contextualSpacing/>
    </w:pPr>
    <w:rPr>
      <w:rFonts w:eastAsia="Times New Roman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locked/>
    <w:rsid w:val="00120BC0"/>
    <w:rPr>
      <w:rFonts w:ascii="Gill Sans MT" w:hAnsi="Gill Sans MT" w:cs="Majalla UI"/>
      <w:color w:val="17365D"/>
      <w:spacing w:val="5"/>
      <w:kern w:val="28"/>
      <w:sz w:val="52"/>
      <w:szCs w:val="52"/>
    </w:rPr>
  </w:style>
  <w:style w:type="paragraph" w:styleId="DocumentMap">
    <w:name w:val="Document Map"/>
    <w:basedOn w:val="Normal"/>
    <w:link w:val="DocumentMapChar"/>
    <w:uiPriority w:val="99"/>
    <w:semiHidden/>
    <w:rsid w:val="000F2F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locked/>
    <w:rsid w:val="000F2FBE"/>
    <w:rPr>
      <w:rFonts w:ascii="Tahoma" w:hAnsi="Tahoma" w:cs="Tahoma"/>
      <w:sz w:val="16"/>
      <w:szCs w:val="16"/>
    </w:rPr>
  </w:style>
  <w:style w:type="paragraph" w:customStyle="1" w:styleId="msoaddress">
    <w:name w:val="msoaddress"/>
    <w:uiPriority w:val="99"/>
    <w:rsid w:val="006C7EEC"/>
    <w:pPr>
      <w:jc w:val="right"/>
    </w:pPr>
    <w:rPr>
      <w:rFonts w:ascii="Tw Cen MT" w:eastAsia="Times New Roman" w:hAnsi="Tw Cen MT" w:cs="Mangal"/>
      <w:color w:val="000000"/>
      <w:kern w:val="28"/>
      <w:sz w:val="22"/>
      <w:szCs w:val="22"/>
      <w:lang w:bidi="hi-IN"/>
    </w:rPr>
  </w:style>
  <w:style w:type="paragraph" w:styleId="ListParagraph">
    <w:name w:val="List Paragraph"/>
    <w:basedOn w:val="Normal"/>
    <w:uiPriority w:val="99"/>
    <w:qFormat/>
    <w:rsid w:val="00FB3999"/>
    <w:pPr>
      <w:ind w:left="720"/>
      <w:contextualSpacing/>
    </w:pPr>
    <w:rPr>
      <w:szCs w:val="20"/>
    </w:rPr>
  </w:style>
  <w:style w:type="character" w:styleId="Hyperlink">
    <w:name w:val="Hyperlink"/>
    <w:uiPriority w:val="99"/>
    <w:rsid w:val="007A6658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semiHidden/>
    <w:rsid w:val="00F577C2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sz w:val="24"/>
      <w:szCs w:val="24"/>
      <w:lang w:val="en-US" w:bidi="ar-SA"/>
    </w:rPr>
  </w:style>
  <w:style w:type="paragraph" w:customStyle="1" w:styleId="ResumeSectionHeading">
    <w:name w:val="ResumeSectionHeading"/>
    <w:basedOn w:val="Normal"/>
    <w:autoRedefine/>
    <w:rsid w:val="00E552A2"/>
    <w:pPr>
      <w:shd w:val="pct55" w:color="auto" w:fill="FFFFFF"/>
      <w:spacing w:after="0" w:line="240" w:lineRule="auto"/>
      <w:ind w:left="0"/>
      <w:jc w:val="both"/>
    </w:pPr>
    <w:rPr>
      <w:rFonts w:ascii="Times New Roman" w:eastAsia="Times New Roman" w:hAnsi="Times New Roman" w:cs="Times New Roman"/>
      <w:b/>
      <w:color w:val="FFFFFF"/>
      <w:sz w:val="36"/>
      <w:szCs w:val="36"/>
      <w:lang w:val="en-GB" w:bidi="ar-SA"/>
    </w:rPr>
  </w:style>
  <w:style w:type="character" w:customStyle="1" w:styleId="hps">
    <w:name w:val="hps"/>
    <w:basedOn w:val="DefaultParagraphFont"/>
    <w:rsid w:val="00B52619"/>
  </w:style>
  <w:style w:type="character" w:customStyle="1" w:styleId="shorttext">
    <w:name w:val="short_text"/>
    <w:basedOn w:val="DefaultParagraphFont"/>
    <w:rsid w:val="00032F91"/>
  </w:style>
  <w:style w:type="character" w:customStyle="1" w:styleId="title2">
    <w:name w:val="title2"/>
    <w:basedOn w:val="DefaultParagraphFont"/>
    <w:rsid w:val="00A5449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Gill Sans MT" w:eastAsia="Gill Sans MT" w:hAnsi="Gill Sans MT" w:cs="Majalla U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953"/>
    <w:pPr>
      <w:spacing w:after="200" w:line="276" w:lineRule="auto"/>
      <w:ind w:left="1440"/>
    </w:pPr>
    <w:rPr>
      <w:sz w:val="22"/>
      <w:szCs w:val="22"/>
      <w:lang w:val="en-IN" w:bidi="hi-IN"/>
    </w:rPr>
  </w:style>
  <w:style w:type="paragraph" w:styleId="Heading2">
    <w:name w:val="heading 2"/>
    <w:basedOn w:val="Normal"/>
    <w:link w:val="Heading2Char"/>
    <w:uiPriority w:val="99"/>
    <w:qFormat/>
    <w:rsid w:val="00B65E62"/>
    <w:pPr>
      <w:spacing w:before="100" w:beforeAutospacing="1" w:after="100" w:afterAutospacing="1" w:line="240" w:lineRule="auto"/>
      <w:ind w:left="0"/>
      <w:outlineLvl w:val="1"/>
    </w:pPr>
    <w:rPr>
      <w:rFonts w:ascii="Times New Roman" w:eastAsia="Times New Roman" w:hAnsi="Times New Roman" w:cs="Times New Roman"/>
      <w:b/>
      <w:bCs/>
      <w:color w:val="000000"/>
      <w:sz w:val="36"/>
      <w:szCs w:val="36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9"/>
    <w:locked/>
    <w:rsid w:val="00B65E62"/>
    <w:rPr>
      <w:rFonts w:ascii="Times New Roman" w:hAnsi="Times New Roman" w:cs="Times New Roman"/>
      <w:b/>
      <w:bCs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rsid w:val="00667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667CB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667C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667CB3"/>
    <w:rPr>
      <w:rFonts w:cs="Times New Roman"/>
    </w:rPr>
  </w:style>
  <w:style w:type="paragraph" w:styleId="Footer">
    <w:name w:val="footer"/>
    <w:basedOn w:val="Normal"/>
    <w:link w:val="FooterChar"/>
    <w:uiPriority w:val="99"/>
    <w:rsid w:val="00667C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locked/>
    <w:rsid w:val="00667CB3"/>
    <w:rPr>
      <w:rFonts w:cs="Times New Roman"/>
    </w:rPr>
  </w:style>
  <w:style w:type="paragraph" w:styleId="Title">
    <w:name w:val="Title"/>
    <w:basedOn w:val="Normal"/>
    <w:next w:val="Normal"/>
    <w:link w:val="TitleChar"/>
    <w:qFormat/>
    <w:rsid w:val="00120BC0"/>
    <w:pPr>
      <w:pBdr>
        <w:bottom w:val="single" w:sz="8" w:space="4" w:color="4F81BD"/>
      </w:pBdr>
      <w:spacing w:after="300" w:line="240" w:lineRule="auto"/>
      <w:contextualSpacing/>
    </w:pPr>
    <w:rPr>
      <w:rFonts w:eastAsia="Times New Roman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locked/>
    <w:rsid w:val="00120BC0"/>
    <w:rPr>
      <w:rFonts w:ascii="Gill Sans MT" w:hAnsi="Gill Sans MT" w:cs="Majalla UI"/>
      <w:color w:val="17365D"/>
      <w:spacing w:val="5"/>
      <w:kern w:val="28"/>
      <w:sz w:val="52"/>
      <w:szCs w:val="52"/>
    </w:rPr>
  </w:style>
  <w:style w:type="paragraph" w:styleId="DocumentMap">
    <w:name w:val="Document Map"/>
    <w:basedOn w:val="Normal"/>
    <w:link w:val="DocumentMapChar"/>
    <w:uiPriority w:val="99"/>
    <w:semiHidden/>
    <w:rsid w:val="000F2F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locked/>
    <w:rsid w:val="000F2FBE"/>
    <w:rPr>
      <w:rFonts w:ascii="Tahoma" w:hAnsi="Tahoma" w:cs="Tahoma"/>
      <w:sz w:val="16"/>
      <w:szCs w:val="16"/>
    </w:rPr>
  </w:style>
  <w:style w:type="paragraph" w:customStyle="1" w:styleId="msoaddress">
    <w:name w:val="msoaddress"/>
    <w:uiPriority w:val="99"/>
    <w:rsid w:val="006C7EEC"/>
    <w:pPr>
      <w:jc w:val="right"/>
    </w:pPr>
    <w:rPr>
      <w:rFonts w:ascii="Tw Cen MT" w:eastAsia="Times New Roman" w:hAnsi="Tw Cen MT" w:cs="Mangal"/>
      <w:color w:val="000000"/>
      <w:kern w:val="28"/>
      <w:sz w:val="22"/>
      <w:szCs w:val="22"/>
      <w:lang w:bidi="hi-IN"/>
    </w:rPr>
  </w:style>
  <w:style w:type="paragraph" w:styleId="ListParagraph">
    <w:name w:val="List Paragraph"/>
    <w:basedOn w:val="Normal"/>
    <w:uiPriority w:val="99"/>
    <w:qFormat/>
    <w:rsid w:val="00FB3999"/>
    <w:pPr>
      <w:ind w:left="720"/>
      <w:contextualSpacing/>
    </w:pPr>
    <w:rPr>
      <w:szCs w:val="20"/>
    </w:rPr>
  </w:style>
  <w:style w:type="character" w:styleId="Hyperlink">
    <w:name w:val="Hyperlink"/>
    <w:uiPriority w:val="99"/>
    <w:rsid w:val="007A6658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semiHidden/>
    <w:rsid w:val="00F577C2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sz w:val="24"/>
      <w:szCs w:val="24"/>
      <w:lang w:val="en-US" w:bidi="ar-SA"/>
    </w:rPr>
  </w:style>
  <w:style w:type="paragraph" w:customStyle="1" w:styleId="ResumeSectionHeading">
    <w:name w:val="ResumeSectionHeading"/>
    <w:basedOn w:val="Normal"/>
    <w:autoRedefine/>
    <w:rsid w:val="00E552A2"/>
    <w:pPr>
      <w:shd w:val="pct55" w:color="auto" w:fill="FFFFFF"/>
      <w:spacing w:after="0" w:line="240" w:lineRule="auto"/>
      <w:ind w:left="0"/>
      <w:jc w:val="both"/>
    </w:pPr>
    <w:rPr>
      <w:rFonts w:ascii="Times New Roman" w:eastAsia="Times New Roman" w:hAnsi="Times New Roman" w:cs="Times New Roman"/>
      <w:b/>
      <w:color w:val="FFFFFF"/>
      <w:sz w:val="36"/>
      <w:szCs w:val="36"/>
      <w:lang w:val="en-GB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2363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3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3409">
      <w:marLeft w:val="0"/>
      <w:marRight w:val="0"/>
      <w:marTop w:val="41"/>
      <w:marBottom w:val="41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36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363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363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363407">
                          <w:marLeft w:val="3586"/>
                          <w:marRight w:val="21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single" w:sz="6" w:space="0" w:color="D3E1F9"/>
                          </w:divBdr>
                          <w:divsChild>
                            <w:div w:id="1742363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2363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2363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2363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2363410">
      <w:marLeft w:val="136"/>
      <w:marRight w:val="136"/>
      <w:marTop w:val="0"/>
      <w:marBottom w:val="136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36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363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36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2363413">
      <w:marLeft w:val="136"/>
      <w:marRight w:val="136"/>
      <w:marTop w:val="0"/>
      <w:marBottom w:val="136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36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36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363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2363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TP030000989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TP030000989</Template>
  <TotalTime>131</TotalTime>
  <Pages>1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cv</vt:lpstr>
    </vt:vector>
  </TitlesOfParts>
  <Company>Microsoft</Company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cv</dc:title>
  <dc:creator>Administrator</dc:creator>
  <cp:lastModifiedBy>beshoooo</cp:lastModifiedBy>
  <cp:revision>7</cp:revision>
  <cp:lastPrinted>2013-04-05T21:08:00Z</cp:lastPrinted>
  <dcterms:created xsi:type="dcterms:W3CDTF">2014-06-23T07:11:00Z</dcterms:created>
  <dcterms:modified xsi:type="dcterms:W3CDTF">2014-06-30T20:15:00Z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TC300009899990</vt:lpwstr>
  </property>
</Properties>
</file>